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bookmarkStart w:id="0" w:name="_GoBack" w:colFirst="2" w:colLast="2"/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540014" w:rsidRDefault="001D3CF6" w:rsidP="001D3CF6">
            <w:pPr>
              <w:pStyle w:val="Ttulo"/>
              <w:rPr>
                <w:sz w:val="36"/>
              </w:rPr>
            </w:pPr>
            <w:r w:rsidRPr="00540014">
              <w:rPr>
                <w:sz w:val="36"/>
              </w:rPr>
              <w:t>DAYANA ROSELY</w:t>
            </w:r>
            <w:r w:rsidR="003D1B71" w:rsidRPr="00540014">
              <w:rPr>
                <w:sz w:val="36"/>
                <w:lang w:bidi="es-ES"/>
              </w:rPr>
              <w:br/>
            </w:r>
            <w:r w:rsidRPr="00540014">
              <w:rPr>
                <w:sz w:val="36"/>
              </w:rPr>
              <w:t>LOPEZ MAYORGA</w:t>
            </w:r>
          </w:p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F20161" w:rsidRDefault="00FD111A" w:rsidP="00F20161">
            <w:pPr>
              <w:pStyle w:val="Ttulo2"/>
            </w:pPr>
            <w:r>
              <w:t>E</w:t>
            </w:r>
            <w:r w:rsidR="003D1B71" w:rsidRPr="00F20161">
              <w:t>xperiencia</w:t>
            </w:r>
          </w:p>
          <w:p w:rsidR="003D1B71" w:rsidRPr="00665F95" w:rsidRDefault="001D3CF6" w:rsidP="00665F95">
            <w:pPr>
              <w:pStyle w:val="Fechas"/>
              <w:spacing w:line="216" w:lineRule="auto"/>
            </w:pPr>
            <w:r>
              <w:t>28/08/2019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>
              <w:t xml:space="preserve"> 02/02/2020</w:t>
            </w:r>
          </w:p>
          <w:p w:rsidR="00FD111A" w:rsidRDefault="00D0373F" w:rsidP="00540014">
            <w:pPr>
              <w:pStyle w:val="Experiencia"/>
              <w:spacing w:line="216" w:lineRule="auto"/>
            </w:pPr>
            <w:r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 w:rsidR="001D3CF6">
              <w:t>COLOCADORA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 w:rsidR="001D3CF6">
              <w:t>SUPERMERCADOS LA CASITA</w:t>
            </w:r>
          </w:p>
          <w:p w:rsidR="003D1B71" w:rsidRPr="00665F95" w:rsidRDefault="001D3CF6" w:rsidP="00665F95">
            <w:pPr>
              <w:pStyle w:val="Fechas"/>
              <w:spacing w:line="216" w:lineRule="auto"/>
            </w:pPr>
            <w:r>
              <w:t>05/02/2020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>
              <w:t>ACTUALIDAD</w:t>
            </w:r>
          </w:p>
          <w:p w:rsidR="001D3CF6" w:rsidRPr="00540014" w:rsidRDefault="001D3CF6" w:rsidP="001D3CF6">
            <w:pPr>
              <w:pStyle w:val="Experiencia"/>
              <w:spacing w:line="216" w:lineRule="auto"/>
              <w:rPr>
                <w:rFonts w:eastAsia="Calibri"/>
                <w:b/>
                <w:bCs/>
                <w:color w:val="666666" w:themeColor="accent4"/>
                <w:lang w:bidi="es-ES"/>
              </w:rPr>
            </w:pPr>
            <w:r>
              <w:t>ENCARGADA DE LIBRERIA</w:t>
            </w:r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>
              <w:t>SUPERMERCADOS LA CASITA ZONA 9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>
              <w:rPr>
                <w:rStyle w:val="Textoennegrita"/>
                <w:rFonts w:eastAsia="Calibri"/>
                <w:lang w:bidi="es-ES"/>
              </w:rPr>
              <w:t>REALIZAR LLENADO DE GONDOLAS, ROTACION, INVENTARIOS, PEDIDO DE PRODUCTOS, LIMPIEZA EN AREA Y VERIFICACION DE PRECIOS.</w:t>
            </w:r>
          </w:p>
          <w:sdt>
            <w:sdtPr>
              <w:id w:val="-1554227259"/>
              <w:placeholder>
                <w:docPart w:val="E169412F93BC4288B67D0781E9718841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:rsidR="001D3CF6" w:rsidRDefault="001D3CF6" w:rsidP="00665F95">
            <w:pPr>
              <w:pStyle w:val="Nombredelaescuela"/>
              <w:spacing w:line="216" w:lineRule="auto"/>
            </w:pPr>
            <w:r>
              <w:t>INSTITUTO NACIONAL DE EDUCACION DIVERSIFICADA</w:t>
            </w:r>
          </w:p>
          <w:p w:rsidR="003D1B71" w:rsidRPr="00665F95" w:rsidRDefault="001D3CF6" w:rsidP="00665F95">
            <w:pPr>
              <w:pStyle w:val="Nombredelaescuela"/>
              <w:spacing w:line="216" w:lineRule="auto"/>
            </w:pPr>
            <w:r>
              <w:t xml:space="preserve"> </w:t>
            </w:r>
            <w:r w:rsidR="003D1B71" w:rsidRPr="00665F95">
              <w:rPr>
                <w:lang w:bidi="es-ES"/>
              </w:rPr>
              <w:t xml:space="preserve"> </w:t>
            </w:r>
            <w:r>
              <w:t>IPALA CHIQUIMULA</w:t>
            </w:r>
          </w:p>
          <w:p w:rsidR="00540014" w:rsidRDefault="001D3CF6" w:rsidP="00540014">
            <w:pPr>
              <w:pStyle w:val="Listaconvietas"/>
              <w:numPr>
                <w:ilvl w:val="0"/>
                <w:numId w:val="0"/>
              </w:numPr>
              <w:spacing w:line="216" w:lineRule="auto"/>
            </w:pPr>
            <w:r>
              <w:t>CULMINADO 4TO BACHILLERATO EN COMPUTACION</w:t>
            </w:r>
          </w:p>
          <w:p w:rsidR="00540014" w:rsidRDefault="00540014" w:rsidP="00540014">
            <w:pPr>
              <w:pStyle w:val="Listaconvietas"/>
              <w:numPr>
                <w:ilvl w:val="0"/>
                <w:numId w:val="0"/>
              </w:numPr>
              <w:spacing w:line="216" w:lineRule="auto"/>
            </w:pPr>
          </w:p>
          <w:p w:rsidR="00540014" w:rsidRPr="00540014" w:rsidRDefault="00540014" w:rsidP="00540014">
            <w:pPr>
              <w:pStyle w:val="Listaconvietas"/>
              <w:numPr>
                <w:ilvl w:val="0"/>
                <w:numId w:val="0"/>
              </w:numPr>
              <w:spacing w:line="216" w:lineRule="auto"/>
              <w:rPr>
                <w:color w:val="0072C7" w:themeColor="accent2"/>
              </w:rPr>
            </w:pPr>
            <w:r w:rsidRPr="00540014">
              <w:rPr>
                <w:color w:val="0072C7" w:themeColor="accent2"/>
              </w:rPr>
              <w:t>Fecha de nacimiento</w:t>
            </w:r>
          </w:p>
          <w:p w:rsidR="00540014" w:rsidRDefault="00540014" w:rsidP="00540014">
            <w:r>
              <w:t>14 DE AGOSTO DE 1998</w:t>
            </w:r>
          </w:p>
          <w:p w:rsidR="00540014" w:rsidRDefault="00540014" w:rsidP="00540014"/>
          <w:p w:rsidR="00540014" w:rsidRPr="00540014" w:rsidRDefault="00540014" w:rsidP="00540014">
            <w:pPr>
              <w:rPr>
                <w:color w:val="0072C7" w:themeColor="accent2"/>
              </w:rPr>
            </w:pPr>
            <w:r w:rsidRPr="00540014">
              <w:rPr>
                <w:color w:val="0072C7" w:themeColor="accent2"/>
              </w:rPr>
              <w:t xml:space="preserve">Edad: </w:t>
            </w:r>
          </w:p>
          <w:p w:rsidR="00540014" w:rsidRDefault="00540014" w:rsidP="00540014">
            <w:r>
              <w:t>23 AÑOS</w:t>
            </w:r>
          </w:p>
          <w:p w:rsidR="00540014" w:rsidRDefault="00540014" w:rsidP="00540014"/>
          <w:p w:rsidR="00540014" w:rsidRPr="00540014" w:rsidRDefault="00540014" w:rsidP="00540014">
            <w:pPr>
              <w:rPr>
                <w:color w:val="0072C7" w:themeColor="accent2"/>
              </w:rPr>
            </w:pPr>
            <w:r w:rsidRPr="00540014">
              <w:rPr>
                <w:color w:val="0072C7" w:themeColor="accent2"/>
              </w:rPr>
              <w:t>Lugar de nacimiento</w:t>
            </w:r>
          </w:p>
          <w:p w:rsidR="00540014" w:rsidRPr="00540014" w:rsidRDefault="00540014" w:rsidP="00540014">
            <w:r>
              <w:t>EL RINCON SAN JOSE LA ARADA CHIQUIMULA</w:t>
            </w:r>
          </w:p>
          <w:p w:rsidR="00540014" w:rsidRDefault="00540014" w:rsidP="00F20161">
            <w:pPr>
              <w:pStyle w:val="Ttulo2"/>
            </w:pPr>
            <w:r>
              <w:t>DPI</w:t>
            </w:r>
          </w:p>
          <w:p w:rsidR="00540014" w:rsidRDefault="00540014" w:rsidP="00540014">
            <w:r>
              <w:t>3373833402002</w:t>
            </w:r>
          </w:p>
          <w:p w:rsidR="00540014" w:rsidRDefault="00540014" w:rsidP="00540014"/>
          <w:p w:rsidR="00540014" w:rsidRPr="00540014" w:rsidRDefault="00540014" w:rsidP="00540014">
            <w:pPr>
              <w:rPr>
                <w:color w:val="0072C7" w:themeColor="accent2"/>
              </w:rPr>
            </w:pPr>
            <w:r w:rsidRPr="00540014">
              <w:rPr>
                <w:color w:val="0072C7" w:themeColor="accent2"/>
              </w:rPr>
              <w:t>NIT</w:t>
            </w:r>
          </w:p>
          <w:p w:rsidR="00540014" w:rsidRPr="00540014" w:rsidRDefault="00540014" w:rsidP="00540014">
            <w:r>
              <w:t>103460268</w:t>
            </w:r>
          </w:p>
          <w:p w:rsidR="003D1B71" w:rsidRDefault="00FD111A" w:rsidP="00F20161">
            <w:pPr>
              <w:pStyle w:val="Ttulo2"/>
            </w:pPr>
            <w:r>
              <w:t>Religión</w:t>
            </w:r>
          </w:p>
          <w:p w:rsidR="001D3CF6" w:rsidRDefault="001D3CF6" w:rsidP="001D3CF6">
            <w:r>
              <w:t>EVANGELICA</w:t>
            </w:r>
          </w:p>
          <w:p w:rsidR="001D3CF6" w:rsidRDefault="001D3CF6" w:rsidP="001D3CF6"/>
          <w:p w:rsidR="001D3CF6" w:rsidRDefault="001D3CF6" w:rsidP="001D3CF6">
            <w:pPr>
              <w:rPr>
                <w:color w:val="0072C7" w:themeColor="accent2"/>
              </w:rPr>
            </w:pPr>
            <w:r w:rsidRPr="001D3CF6">
              <w:rPr>
                <w:color w:val="0072C7" w:themeColor="accent2"/>
              </w:rPr>
              <w:t>OBJETIVOS</w:t>
            </w:r>
          </w:p>
          <w:p w:rsidR="00FD111A" w:rsidRPr="00665F95" w:rsidRDefault="00FD111A" w:rsidP="00FD111A">
            <w:r>
              <w:t>SEGUIRME PREPARANDO MÁS EN EL ÁMBITO LABORAL Y PROFESIONAL, ASI MISMO APORTAR LOS CONOCIMIENTOS ADQUIRIDOS EN UNA EMPRESA DE PRESTIGIO.</w:t>
            </w:r>
          </w:p>
          <w:sdt>
            <w:sdtPr>
              <w:id w:val="1374043770"/>
              <w:placeholder>
                <w:docPart w:val="822D126F59CD4990AD928B0E52666A86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Referencias</w:t>
                </w:r>
              </w:p>
            </w:sdtContent>
          </w:sdt>
          <w:p w:rsidR="00FD111A" w:rsidRDefault="00FD111A" w:rsidP="00FD111A">
            <w:pPr>
              <w:spacing w:line="216" w:lineRule="auto"/>
            </w:pPr>
            <w:r>
              <w:t>CESAR ANIBAL SUJUY SUJUY CEL: 4826 – 4063</w:t>
            </w:r>
          </w:p>
          <w:p w:rsidR="00FD111A" w:rsidRPr="00FD111A" w:rsidRDefault="00FD111A" w:rsidP="00FD111A">
            <w:pPr>
              <w:spacing w:line="216" w:lineRule="auto"/>
            </w:pPr>
            <w:r>
              <w:t>NOEMY SANCE                         CEL: 5555 - 5772</w:t>
            </w:r>
          </w:p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GT" w:eastAsia="es-GT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F2485B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1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FD111A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LOTE 78 COLONIA SABANA ARRIBA ZONA 17</w:t>
            </w:r>
          </w:p>
          <w:p w:rsidR="003D1B71" w:rsidRPr="00CA16E3" w:rsidRDefault="003D1B71" w:rsidP="00FD111A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GT" w:eastAsia="es-GT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7D49A5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FD111A" w:rsidP="00FD111A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42605123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GT" w:eastAsia="es-GT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6422A0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5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FD111A" w:rsidP="00FD111A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Ostin5osorio@gmail.com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FD111A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Default="003D1B71" w:rsidP="00222466">
            <w:pPr>
              <w:rPr>
                <w:lang w:val="es-ES_tradnl"/>
              </w:rPr>
            </w:pPr>
          </w:p>
          <w:p w:rsidR="00540014" w:rsidRDefault="00540014" w:rsidP="00222466">
            <w:pPr>
              <w:rPr>
                <w:lang w:val="es-ES_tradnl"/>
              </w:rPr>
            </w:pPr>
          </w:p>
          <w:p w:rsidR="00540014" w:rsidRPr="00CA16E3" w:rsidRDefault="00540014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bookmarkEnd w:id="0"/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540014">
      <w:headerReference w:type="default" r:id="rId16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95B" w:rsidRDefault="00D0595B" w:rsidP="00590471">
      <w:r>
        <w:separator/>
      </w:r>
    </w:p>
  </w:endnote>
  <w:endnote w:type="continuationSeparator" w:id="0">
    <w:p w:rsidR="00D0595B" w:rsidRDefault="00D0595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95B" w:rsidRDefault="00D0595B" w:rsidP="00590471">
      <w:r>
        <w:separator/>
      </w:r>
    </w:p>
  </w:footnote>
  <w:footnote w:type="continuationSeparator" w:id="0">
    <w:p w:rsidR="00D0595B" w:rsidRDefault="00D0595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665F95" w:rsidRDefault="00310F17" w:rsidP="00060042">
    <w:pPr>
      <w:pStyle w:val="Textoindependiente"/>
    </w:pPr>
    <w:r w:rsidRPr="00CA16E3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41468B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gutterAtTop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CF6"/>
    <w:rsid w:val="00060042"/>
    <w:rsid w:val="0008685D"/>
    <w:rsid w:val="00090860"/>
    <w:rsid w:val="00112FD7"/>
    <w:rsid w:val="00150ABD"/>
    <w:rsid w:val="001946FC"/>
    <w:rsid w:val="001D3CF6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40014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0595B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D111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ja2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69412F93BC4288B67D0781E9718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BEC59-E427-4AFD-B46D-8B5266FB6D0D}"/>
      </w:docPartPr>
      <w:docPartBody>
        <w:p w:rsidR="00000000" w:rsidRDefault="005F25DF">
          <w:pPr>
            <w:pStyle w:val="E169412F93BC4288B67D0781E9718841"/>
          </w:pPr>
          <w:r w:rsidRPr="00F20161">
            <w:t>Formación</w:t>
          </w:r>
        </w:p>
      </w:docPartBody>
    </w:docPart>
    <w:docPart>
      <w:docPartPr>
        <w:name w:val="822D126F59CD4990AD928B0E52666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F153-34A6-44F8-BC8E-06231AA2592D}"/>
      </w:docPartPr>
      <w:docPartBody>
        <w:p w:rsidR="00000000" w:rsidRDefault="005F25DF">
          <w:pPr>
            <w:pStyle w:val="822D126F59CD4990AD928B0E52666A86"/>
          </w:pPr>
          <w:r w:rsidRPr="00F20161">
            <w:t>Referencias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5DF"/>
    <w:rsid w:val="005F2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6EA0A4DA86F4617A4EEDE38125B7A2F">
    <w:name w:val="46EA0A4DA86F4617A4EEDE38125B7A2F"/>
  </w:style>
  <w:style w:type="paragraph" w:customStyle="1" w:styleId="8E287DA0687E4405A619DAD20FBE61AC">
    <w:name w:val="8E287DA0687E4405A619DAD20FBE61AC"/>
  </w:style>
  <w:style w:type="paragraph" w:customStyle="1" w:styleId="7BC9BB631DE844D99AE9614948ECB37A">
    <w:name w:val="7BC9BB631DE844D99AE9614948ECB37A"/>
  </w:style>
  <w:style w:type="paragraph" w:customStyle="1" w:styleId="A18C9A0CB9524B0C9967B2C495975F72">
    <w:name w:val="A18C9A0CB9524B0C9967B2C495975F72"/>
  </w:style>
  <w:style w:type="paragraph" w:customStyle="1" w:styleId="7BC9E43980D34ACBBA8EC68BB224D655">
    <w:name w:val="7BC9E43980D34ACBBA8EC68BB224D655"/>
  </w:style>
  <w:style w:type="paragraph" w:customStyle="1" w:styleId="10741F4F644649E3BB3D5850A7F9D48E">
    <w:name w:val="10741F4F644649E3BB3D5850A7F9D48E"/>
  </w:style>
  <w:style w:type="paragraph" w:customStyle="1" w:styleId="8BB666C7CF3B418195B957B8C6F26C1D">
    <w:name w:val="8BB666C7CF3B418195B957B8C6F26C1D"/>
  </w:style>
  <w:style w:type="paragraph" w:customStyle="1" w:styleId="7BB6B35814CC4221846C8901E6A46CA8">
    <w:name w:val="7BB6B35814CC4221846C8901E6A46CA8"/>
  </w:style>
  <w:style w:type="paragraph" w:customStyle="1" w:styleId="84713DFF25814A0E83DFEC5439ABAA5F">
    <w:name w:val="84713DFF25814A0E83DFEC5439ABAA5F"/>
  </w:style>
  <w:style w:type="paragraph" w:customStyle="1" w:styleId="8EDCB2926AA243C796676333815F87DA">
    <w:name w:val="8EDCB2926AA243C796676333815F87DA"/>
  </w:style>
  <w:style w:type="paragraph" w:customStyle="1" w:styleId="745953088553468293B7878B0F096841">
    <w:name w:val="745953088553468293B7878B0F096841"/>
  </w:style>
  <w:style w:type="paragraph" w:customStyle="1" w:styleId="694EFF37196C402FB53950321E2D76FA">
    <w:name w:val="694EFF37196C402FB53950321E2D76FA"/>
  </w:style>
  <w:style w:type="paragraph" w:customStyle="1" w:styleId="ABD09EA04B5143A29457180179FB84D6">
    <w:name w:val="ABD09EA04B5143A29457180179FB84D6"/>
  </w:style>
  <w:style w:type="paragraph" w:customStyle="1" w:styleId="1C798E549E4A4AAE88E582E0F1264CD4">
    <w:name w:val="1C798E549E4A4AAE88E582E0F1264CD4"/>
  </w:style>
  <w:style w:type="paragraph" w:customStyle="1" w:styleId="636DBB358519428AA95430AFC884B4D0">
    <w:name w:val="636DBB358519428AA95430AFC884B4D0"/>
  </w:style>
  <w:style w:type="paragraph" w:customStyle="1" w:styleId="D3CAA77A93FC453E9C4BA6380DCDD69A">
    <w:name w:val="D3CAA77A93FC453E9C4BA6380DCDD69A"/>
  </w:style>
  <w:style w:type="paragraph" w:customStyle="1" w:styleId="C8DF77FE274E4CEDA3690F805E8482EB">
    <w:name w:val="C8DF77FE274E4CEDA3690F805E8482EB"/>
  </w:style>
  <w:style w:type="paragraph" w:customStyle="1" w:styleId="88F9FC94BC344B18A1B36D83C8155887">
    <w:name w:val="88F9FC94BC344B18A1B36D83C8155887"/>
  </w:style>
  <w:style w:type="paragraph" w:customStyle="1" w:styleId="E40908994A794198BD51C0EC915CDEAE">
    <w:name w:val="E40908994A794198BD51C0EC915CDEAE"/>
  </w:style>
  <w:style w:type="paragraph" w:customStyle="1" w:styleId="E169412F93BC4288B67D0781E9718841">
    <w:name w:val="E169412F93BC4288B67D0781E9718841"/>
  </w:style>
  <w:style w:type="paragraph" w:customStyle="1" w:styleId="3FDDE6A71DAE4353BCAC79C9A66C92BD">
    <w:name w:val="3FDDE6A71DAE4353BCAC79C9A66C92BD"/>
  </w:style>
  <w:style w:type="paragraph" w:customStyle="1" w:styleId="BB458DB574E442578941604E58D4DC33">
    <w:name w:val="BB458DB574E442578941604E58D4DC33"/>
  </w:style>
  <w:style w:type="paragraph" w:customStyle="1" w:styleId="360A625E31614EE580183F6ABEE0AEF4">
    <w:name w:val="360A625E31614EE580183F6ABEE0AEF4"/>
  </w:style>
  <w:style w:type="paragraph" w:customStyle="1" w:styleId="0D62FB72DD7F48829858694B2F2FABE3">
    <w:name w:val="0D62FB72DD7F48829858694B2F2FABE3"/>
  </w:style>
  <w:style w:type="paragraph" w:customStyle="1" w:styleId="84B06C002F93486288DDAC2089658BA7">
    <w:name w:val="84B06C002F93486288DDAC2089658BA7"/>
  </w:style>
  <w:style w:type="paragraph" w:customStyle="1" w:styleId="42EE9F06054A400DB0CE42B712A44544">
    <w:name w:val="42EE9F06054A400DB0CE42B712A44544"/>
  </w:style>
  <w:style w:type="paragraph" w:customStyle="1" w:styleId="820792BBEF6C4A5E92052F981852A564">
    <w:name w:val="820792BBEF6C4A5E92052F981852A564"/>
  </w:style>
  <w:style w:type="paragraph" w:customStyle="1" w:styleId="822D126F59CD4990AD928B0E52666A86">
    <w:name w:val="822D126F59CD4990AD928B0E52666A86"/>
  </w:style>
  <w:style w:type="paragraph" w:customStyle="1" w:styleId="85898EC6655C40C880414976F2F47C13">
    <w:name w:val="85898EC6655C40C880414976F2F47C13"/>
  </w:style>
  <w:style w:type="paragraph" w:customStyle="1" w:styleId="FCB691F6D75F44F8B49A3C4BEAEC51F0">
    <w:name w:val="FCB691F6D75F44F8B49A3C4BEAEC51F0"/>
  </w:style>
  <w:style w:type="paragraph" w:customStyle="1" w:styleId="1A5A608FD71F480693674C1056A1F17C">
    <w:name w:val="1A5A608FD71F480693674C1056A1F17C"/>
  </w:style>
  <w:style w:type="paragraph" w:customStyle="1" w:styleId="A20610DF32ED44C38DDF2C48F566869D">
    <w:name w:val="A20610DF32ED44C38DDF2C48F566869D"/>
  </w:style>
  <w:style w:type="paragraph" w:customStyle="1" w:styleId="2015DF4249F04563B767C42A4FA4C730">
    <w:name w:val="2015DF4249F04563B767C42A4FA4C730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36C0FD681FAC43BEBA971CD340F36DE3">
    <w:name w:val="36C0FD681FAC43BEBA971CD340F36D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149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2021-11-10T23:15:00Z</dcterms:created>
  <dcterms:modified xsi:type="dcterms:W3CDTF">2021-11-10T23:45:00Z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