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1657"/>
        <w:tblW w:w="1069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417C35" w:rsidRPr="00CA16E3" w:rsidTr="00FF0212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417C35" w:rsidRPr="00665F95" w:rsidRDefault="008835DA" w:rsidP="00FF0212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8835DA">
              <w:rPr>
                <w:noProof/>
                <w:lang w:val="es-GT" w:eastAsia="es-G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-541020</wp:posOffset>
                  </wp:positionH>
                  <wp:positionV relativeFrom="paragraph">
                    <wp:posOffset>476250</wp:posOffset>
                  </wp:positionV>
                  <wp:extent cx="1623060" cy="1655529"/>
                  <wp:effectExtent l="76200" t="76200" r="91440" b="935355"/>
                  <wp:wrapNone/>
                  <wp:docPr id="2" name="Imagen 2" descr="C:\Users\yomatias\AppData\Local\Microsoft\Windows\INetCache\Content.Outlook\N6SY3DNQ\1658936159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omatias\AppData\Local\Microsoft\Windows\INetCache\Content.Outlook\N6SY3DNQ\1658936159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655529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417C35" w:rsidRPr="00665F95" w:rsidRDefault="00417C35" w:rsidP="00FF0212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417C35" w:rsidRPr="00665F95" w:rsidRDefault="00417C35" w:rsidP="00FF0212">
            <w:pPr>
              <w:pStyle w:val="Ttulo"/>
              <w:jc w:val="center"/>
            </w:pPr>
            <w:r>
              <w:t>Yeri Oseas</w:t>
            </w:r>
            <w:r w:rsidRPr="00665F95">
              <w:rPr>
                <w:lang w:bidi="es-ES"/>
              </w:rPr>
              <w:br/>
            </w:r>
            <w:r>
              <w:t>Matias Borja</w:t>
            </w:r>
          </w:p>
        </w:tc>
      </w:tr>
      <w:tr w:rsidR="00417C35" w:rsidRPr="00CA16E3" w:rsidTr="00FF0212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417C35" w:rsidRPr="00665F95" w:rsidRDefault="00417C35" w:rsidP="00FF0212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417C35" w:rsidRPr="00665F95" w:rsidRDefault="00417C35" w:rsidP="00FF0212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417C35" w:rsidRPr="00F20161" w:rsidRDefault="00417C35" w:rsidP="00FF0212">
            <w:pPr>
              <w:pStyle w:val="Ttulo2"/>
            </w:pPr>
            <w:r w:rsidRPr="00F20161">
              <w:t>Experiencia</w:t>
            </w:r>
          </w:p>
          <w:p w:rsidR="00417C35" w:rsidRPr="00665F95" w:rsidRDefault="00417C35" w:rsidP="00FF0212">
            <w:pPr>
              <w:pStyle w:val="Fechas"/>
              <w:spacing w:line="216" w:lineRule="auto"/>
            </w:pPr>
            <w:r>
              <w:t>20/07/2015</w:t>
            </w:r>
            <w:r w:rsidR="0017668D">
              <w:t xml:space="preserve"> a la fecha</w:t>
            </w:r>
          </w:p>
          <w:p w:rsidR="00417C35" w:rsidRDefault="00417C35" w:rsidP="00FF0212">
            <w:pPr>
              <w:pStyle w:val="Experiencia"/>
              <w:spacing w:line="216" w:lineRule="auto"/>
              <w:jc w:val="both"/>
            </w:pPr>
            <w:r>
              <w:t>Bodega</w:t>
            </w:r>
            <w:r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>
              <w:rPr>
                <w:rStyle w:val="Textoennegrita"/>
                <w:rFonts w:eastAsia="Calibri"/>
                <w:lang w:bidi="es-ES"/>
              </w:rPr>
              <w:t xml:space="preserve">• </w:t>
            </w:r>
            <w:r>
              <w:t>Jefe/Encargado de Bodega</w:t>
            </w:r>
            <w:r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r w:rsidR="00F60C52">
              <w:t>Alimentos Ideal, S.A</w:t>
            </w:r>
          </w:p>
          <w:p w:rsidR="00F60C52" w:rsidRDefault="00F60C52" w:rsidP="00FF0212">
            <w:pPr>
              <w:pStyle w:val="Experiencia"/>
              <w:spacing w:line="216" w:lineRule="auto"/>
              <w:jc w:val="both"/>
            </w:pPr>
            <w:r>
              <w:t xml:space="preserve">Jefe Inmediato: </w:t>
            </w:r>
            <w:r w:rsidR="0017668D">
              <w:t>Gustavo Adolfo León Castillo</w:t>
            </w:r>
          </w:p>
          <w:p w:rsidR="006B0D3F" w:rsidRDefault="006B0D3F" w:rsidP="00FF0212">
            <w:pPr>
              <w:pStyle w:val="Experiencia"/>
              <w:spacing w:line="216" w:lineRule="auto"/>
              <w:jc w:val="both"/>
            </w:pPr>
            <w:r>
              <w:t>242</w:t>
            </w:r>
            <w:r w:rsidR="002B0E26">
              <w:t>1-9100</w:t>
            </w:r>
            <w:r w:rsidR="0017668D">
              <w:t xml:space="preserve"> Extensión 1275 Asistente</w:t>
            </w:r>
            <w:bookmarkStart w:id="0" w:name="_GoBack"/>
            <w:bookmarkEnd w:id="0"/>
          </w:p>
          <w:p w:rsidR="004B16DE" w:rsidRPr="00665F95" w:rsidRDefault="004B16DE" w:rsidP="00FF0212">
            <w:pPr>
              <w:pStyle w:val="Experiencia"/>
              <w:spacing w:line="216" w:lineRule="auto"/>
              <w:jc w:val="both"/>
            </w:pPr>
            <w:r>
              <w:t>Años de Experiencia: 6 años.</w:t>
            </w:r>
          </w:p>
          <w:p w:rsidR="00417C35" w:rsidRPr="00665F95" w:rsidRDefault="001441B2" w:rsidP="00FF0212">
            <w:pPr>
              <w:pStyle w:val="Fechas"/>
              <w:spacing w:line="216" w:lineRule="auto"/>
            </w:pPr>
            <w:r>
              <w:t>04/11/2013</w:t>
            </w:r>
            <w:r w:rsidR="00417C35" w:rsidRPr="00665F95">
              <w:rPr>
                <w:rFonts w:eastAsia="Calibri"/>
                <w:lang w:bidi="es-ES"/>
              </w:rPr>
              <w:t>-</w:t>
            </w:r>
            <w:r w:rsidR="00F60C52">
              <w:t>15/05/2015</w:t>
            </w:r>
          </w:p>
          <w:p w:rsidR="00417C35" w:rsidRPr="00665F95" w:rsidRDefault="00417C35" w:rsidP="00FF0212">
            <w:pPr>
              <w:pStyle w:val="Experiencia"/>
              <w:spacing w:line="216" w:lineRule="auto"/>
            </w:pPr>
            <w:r>
              <w:t>Bodega</w:t>
            </w:r>
            <w:r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>
              <w:t>Auxiliar de Bodega</w:t>
            </w:r>
            <w:r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 w:rsidR="00015CA5">
              <w:t>Compres</w:t>
            </w:r>
            <w:r>
              <w:t>, S.A</w:t>
            </w:r>
            <w:r w:rsidR="00F60C52">
              <w:t>: 2318-1818</w:t>
            </w:r>
          </w:p>
          <w:p w:rsidR="00417C35" w:rsidRPr="00665F95" w:rsidRDefault="00F60C52" w:rsidP="00FF0212">
            <w:pPr>
              <w:pStyle w:val="Fechas"/>
              <w:spacing w:line="216" w:lineRule="auto"/>
            </w:pPr>
            <w:r>
              <w:t>25/07/2013</w:t>
            </w:r>
            <w:r w:rsidR="00417C35" w:rsidRPr="00665F95">
              <w:rPr>
                <w:rFonts w:eastAsia="Calibri"/>
                <w:lang w:bidi="es-ES"/>
              </w:rPr>
              <w:t>-</w:t>
            </w:r>
            <w:r>
              <w:t>30/10/2013</w:t>
            </w:r>
          </w:p>
          <w:p w:rsidR="00417C35" w:rsidRPr="00665F95" w:rsidRDefault="00417C35" w:rsidP="00FF0212">
            <w:pPr>
              <w:pStyle w:val="Experiencia"/>
              <w:spacing w:line="216" w:lineRule="auto"/>
            </w:pPr>
            <w:r>
              <w:t>Bodega</w:t>
            </w:r>
            <w:r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 w:rsidR="00F60C52">
              <w:t>Estibador de Mercadería</w:t>
            </w:r>
            <w:r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 w:rsidR="00015CA5">
              <w:t>Price Smart</w:t>
            </w:r>
            <w:r w:rsidR="00F60C52">
              <w:t>: PBX: 2470-5000</w:t>
            </w:r>
          </w:p>
          <w:p w:rsidR="0024421F" w:rsidRDefault="00417C35" w:rsidP="00FF0212">
            <w:pPr>
              <w:spacing w:line="216" w:lineRule="auto"/>
            </w:pPr>
            <w:r>
              <w:t>* Recepción de Repuestos: Motocicletas-Automóviles, Material POP, Insumos de Limpieza, Insumos Prevención COVID-19</w:t>
            </w:r>
            <w:r w:rsidR="00255E1D">
              <w:t xml:space="preserve">, entre </w:t>
            </w:r>
            <w:r w:rsidR="0024421F">
              <w:t>otros,</w:t>
            </w:r>
          </w:p>
          <w:p w:rsidR="00417C35" w:rsidRDefault="0024421F" w:rsidP="00FF0212">
            <w:pPr>
              <w:spacing w:line="216" w:lineRule="auto"/>
            </w:pPr>
            <w:r>
              <w:t>* C</w:t>
            </w:r>
            <w:r w:rsidR="00255E1D">
              <w:t>uadrar lo físico con la factura y orden de compra,</w:t>
            </w:r>
          </w:p>
          <w:p w:rsidR="00417C35" w:rsidRDefault="00417C35" w:rsidP="00FF0212">
            <w:pPr>
              <w:spacing w:line="216" w:lineRule="auto"/>
            </w:pPr>
            <w:r>
              <w:t xml:space="preserve">* Ingreso de Facturas al Sistema de la Empresa, </w:t>
            </w:r>
          </w:p>
          <w:p w:rsidR="00417C35" w:rsidRDefault="00417C35" w:rsidP="00FF0212">
            <w:pPr>
              <w:spacing w:line="216" w:lineRule="auto"/>
            </w:pPr>
            <w:r>
              <w:t xml:space="preserve">* Realización de inventarios, </w:t>
            </w:r>
          </w:p>
          <w:p w:rsidR="00417C35" w:rsidRDefault="00417C35" w:rsidP="00FF0212">
            <w:pPr>
              <w:spacing w:line="216" w:lineRule="auto"/>
            </w:pPr>
            <w:r>
              <w:t>* Despacho de Artículos,</w:t>
            </w:r>
          </w:p>
          <w:p w:rsidR="00417C35" w:rsidRDefault="00417C35" w:rsidP="00FF0212">
            <w:pPr>
              <w:spacing w:line="216" w:lineRule="auto"/>
            </w:pPr>
            <w:r>
              <w:t>* Traslado de Artículos a las Diferentes Bodegas de la Empresa,</w:t>
            </w:r>
          </w:p>
          <w:p w:rsidR="00417C35" w:rsidRDefault="00417C35" w:rsidP="00FF0212">
            <w:pPr>
              <w:spacing w:line="216" w:lineRule="auto"/>
            </w:pPr>
            <w:r>
              <w:t>* Traslado de Facturas de los Proveedores al Departamento de Contabilidad.</w:t>
            </w:r>
          </w:p>
          <w:p w:rsidR="00417C35" w:rsidRDefault="00417C35" w:rsidP="00FF0212">
            <w:pPr>
              <w:spacing w:line="216" w:lineRule="auto"/>
            </w:pPr>
            <w:r>
              <w:t>* Realizar Requisiciones de Compras</w:t>
            </w:r>
          </w:p>
          <w:p w:rsidR="00417C35" w:rsidRDefault="00417C35" w:rsidP="00FF0212">
            <w:pPr>
              <w:spacing w:line="216" w:lineRule="auto"/>
            </w:pPr>
            <w:r>
              <w:t xml:space="preserve">* </w:t>
            </w:r>
            <w:r w:rsidR="00255E1D">
              <w:t>Preparación de Mercadería, solicitado por los gerentes de marca</w:t>
            </w:r>
            <w:r w:rsidR="008D118F">
              <w:t>, para las diferentes bodegas,</w:t>
            </w:r>
          </w:p>
          <w:p w:rsidR="008D118F" w:rsidRDefault="008D118F" w:rsidP="00FF0212">
            <w:pPr>
              <w:spacing w:line="216" w:lineRule="auto"/>
            </w:pPr>
            <w:r>
              <w:t>* Verificar semanalmente el Stock de la bodega,</w:t>
            </w:r>
          </w:p>
          <w:p w:rsidR="00417C35" w:rsidRDefault="00417C35" w:rsidP="00FF0212">
            <w:pPr>
              <w:spacing w:line="216" w:lineRule="auto"/>
            </w:pPr>
          </w:p>
          <w:p w:rsidR="00417C35" w:rsidRDefault="00417C35" w:rsidP="00FF0212">
            <w:pPr>
              <w:pStyle w:val="Prrafodelista"/>
              <w:numPr>
                <w:ilvl w:val="0"/>
                <w:numId w:val="18"/>
              </w:numPr>
              <w:spacing w:line="216" w:lineRule="auto"/>
              <w:rPr>
                <w:b/>
              </w:rPr>
            </w:pPr>
            <w:r w:rsidRPr="00C87930">
              <w:rPr>
                <w:b/>
              </w:rPr>
              <w:t>Transporte propio: Motocicleta.</w:t>
            </w:r>
          </w:p>
          <w:p w:rsidR="00417C35" w:rsidRDefault="00417C35" w:rsidP="00FF0212">
            <w:pPr>
              <w:pStyle w:val="Prrafodelista"/>
              <w:numPr>
                <w:ilvl w:val="0"/>
                <w:numId w:val="18"/>
              </w:numPr>
              <w:spacing w:line="216" w:lineRule="auto"/>
              <w:rPr>
                <w:b/>
              </w:rPr>
            </w:pPr>
            <w:r>
              <w:rPr>
                <w:b/>
              </w:rPr>
              <w:t>Excel Intermedio.</w:t>
            </w:r>
          </w:p>
          <w:p w:rsidR="008030CF" w:rsidRDefault="008030CF" w:rsidP="00FF0212">
            <w:pPr>
              <w:pStyle w:val="Prrafodelista"/>
              <w:numPr>
                <w:ilvl w:val="0"/>
                <w:numId w:val="18"/>
              </w:numPr>
              <w:spacing w:line="216" w:lineRule="auto"/>
              <w:rPr>
                <w:b/>
              </w:rPr>
            </w:pPr>
            <w:r>
              <w:rPr>
                <w:b/>
              </w:rPr>
              <w:t>Experiencia en Manejo de Vehículos (Mecánicos y Automáticos), no poseo licencia</w:t>
            </w:r>
          </w:p>
          <w:p w:rsidR="008D118F" w:rsidRDefault="008D118F" w:rsidP="008D118F">
            <w:pPr>
              <w:spacing w:line="216" w:lineRule="auto"/>
              <w:rPr>
                <w:b/>
              </w:rPr>
            </w:pPr>
          </w:p>
          <w:p w:rsidR="008D118F" w:rsidRDefault="008D118F" w:rsidP="008D118F">
            <w:pPr>
              <w:spacing w:line="216" w:lineRule="auto"/>
              <w:rPr>
                <w:b/>
              </w:rPr>
            </w:pPr>
          </w:p>
          <w:p w:rsidR="008D118F" w:rsidRDefault="008D118F" w:rsidP="008D118F">
            <w:pPr>
              <w:spacing w:line="216" w:lineRule="auto"/>
              <w:rPr>
                <w:b/>
              </w:rPr>
            </w:pPr>
          </w:p>
          <w:p w:rsidR="008D118F" w:rsidRDefault="008D118F" w:rsidP="008D118F">
            <w:pPr>
              <w:spacing w:line="216" w:lineRule="auto"/>
              <w:rPr>
                <w:b/>
              </w:rPr>
            </w:pPr>
          </w:p>
          <w:p w:rsidR="008D118F" w:rsidRDefault="008D118F" w:rsidP="008D118F">
            <w:pPr>
              <w:spacing w:line="216" w:lineRule="auto"/>
              <w:rPr>
                <w:b/>
              </w:rPr>
            </w:pPr>
          </w:p>
          <w:p w:rsidR="008D118F" w:rsidRDefault="008D118F" w:rsidP="008D118F">
            <w:pPr>
              <w:spacing w:line="216" w:lineRule="auto"/>
              <w:rPr>
                <w:b/>
              </w:rPr>
            </w:pPr>
          </w:p>
          <w:p w:rsidR="008D118F" w:rsidRDefault="008D118F" w:rsidP="008D118F">
            <w:pPr>
              <w:spacing w:line="216" w:lineRule="auto"/>
              <w:rPr>
                <w:b/>
              </w:rPr>
            </w:pPr>
          </w:p>
          <w:p w:rsidR="008D118F" w:rsidRDefault="008D118F" w:rsidP="008D118F">
            <w:pPr>
              <w:spacing w:line="216" w:lineRule="auto"/>
              <w:rPr>
                <w:b/>
              </w:rPr>
            </w:pPr>
          </w:p>
          <w:p w:rsidR="008D118F" w:rsidRDefault="008D118F" w:rsidP="008D118F">
            <w:pPr>
              <w:spacing w:line="216" w:lineRule="auto"/>
              <w:rPr>
                <w:b/>
              </w:rPr>
            </w:pPr>
          </w:p>
          <w:p w:rsidR="008D118F" w:rsidRDefault="008D118F" w:rsidP="008D118F">
            <w:pPr>
              <w:spacing w:line="216" w:lineRule="auto"/>
              <w:rPr>
                <w:b/>
              </w:rPr>
            </w:pPr>
          </w:p>
          <w:p w:rsidR="008D118F" w:rsidRPr="008D118F" w:rsidRDefault="008D118F" w:rsidP="008D118F">
            <w:pPr>
              <w:spacing w:line="216" w:lineRule="auto"/>
              <w:rPr>
                <w:b/>
              </w:rPr>
            </w:pPr>
          </w:p>
          <w:sdt>
            <w:sdtPr>
              <w:id w:val="-1554227259"/>
              <w:placeholder>
                <w:docPart w:val="D7EBE7D50C4E4BC1AEA4FC09676ACBF0"/>
              </w:placeholder>
              <w:temporary/>
              <w:showingPlcHdr/>
              <w15:appearance w15:val="hidden"/>
            </w:sdtPr>
            <w:sdtEndPr/>
            <w:sdtContent>
              <w:p w:rsidR="00417C35" w:rsidRPr="00F20161" w:rsidRDefault="00417C35" w:rsidP="00FF0212">
                <w:pPr>
                  <w:pStyle w:val="Ttulo2"/>
                </w:pPr>
                <w:r w:rsidRPr="00F20161">
                  <w:t>Formación</w:t>
                </w:r>
              </w:p>
            </w:sdtContent>
          </w:sdt>
          <w:p w:rsidR="0024421F" w:rsidRDefault="0024421F" w:rsidP="00FF0212">
            <w:pPr>
              <w:pStyle w:val="Nombredelaescuela"/>
              <w:spacing w:line="216" w:lineRule="auto"/>
            </w:pPr>
            <w:r>
              <w:t>Bachiller en Computación con Orientación Comercial</w:t>
            </w:r>
          </w:p>
          <w:p w:rsidR="0024421F" w:rsidRDefault="0024421F" w:rsidP="00FF0212">
            <w:pPr>
              <w:pStyle w:val="Nombredelaescuela"/>
              <w:spacing w:line="216" w:lineRule="auto"/>
            </w:pPr>
          </w:p>
          <w:p w:rsidR="00417C35" w:rsidRPr="00665F95" w:rsidRDefault="00417C35" w:rsidP="00FF0212">
            <w:pPr>
              <w:pStyle w:val="Nombredelaescuela"/>
              <w:spacing w:line="216" w:lineRule="auto"/>
            </w:pPr>
            <w:r>
              <w:t>Universidad Mariano Gálvez</w:t>
            </w:r>
            <w:r w:rsidRPr="00665F95">
              <w:rPr>
                <w:lang w:bidi="es-ES"/>
              </w:rPr>
              <w:t xml:space="preserve">, </w:t>
            </w:r>
            <w:r>
              <w:t>Villa Nueva</w:t>
            </w:r>
          </w:p>
          <w:p w:rsidR="008835DA" w:rsidRPr="00665F95" w:rsidRDefault="00417C35" w:rsidP="00FF0212">
            <w:pPr>
              <w:pStyle w:val="Listaconvietas"/>
              <w:spacing w:line="216" w:lineRule="auto"/>
            </w:pPr>
            <w:r>
              <w:t>Licenciatura en Administración de Empresas: primer semestre aprobado.</w:t>
            </w:r>
          </w:p>
          <w:sdt>
            <w:sdtPr>
              <w:id w:val="1374043770"/>
              <w:placeholder>
                <w:docPart w:val="0D51EC288FD947DDB5FD6DE470A2A00A"/>
              </w:placeholder>
              <w:temporary/>
              <w:showingPlcHdr/>
              <w15:appearance w15:val="hidden"/>
            </w:sdtPr>
            <w:sdtEndPr/>
            <w:sdtContent>
              <w:p w:rsidR="006F534E" w:rsidRDefault="00417C35" w:rsidP="00FF0212">
                <w:pPr>
                  <w:pStyle w:val="Ttulo2"/>
                </w:pPr>
                <w:r w:rsidRPr="00F20161">
                  <w:t>Referencias</w:t>
                </w:r>
              </w:p>
            </w:sdtContent>
          </w:sdt>
          <w:p w:rsidR="00417C35" w:rsidRDefault="00417C35" w:rsidP="00FF0212">
            <w:pPr>
              <w:spacing w:line="216" w:lineRule="auto"/>
            </w:pPr>
            <w:r>
              <w:t>Luis Alberto Monroy</w:t>
            </w:r>
          </w:p>
          <w:p w:rsidR="00417C35" w:rsidRDefault="00417C35" w:rsidP="00FF0212">
            <w:pPr>
              <w:spacing w:line="216" w:lineRule="auto"/>
            </w:pPr>
            <w:r>
              <w:t>5905-7558</w:t>
            </w:r>
          </w:p>
          <w:p w:rsidR="00417C35" w:rsidRDefault="00417C35" w:rsidP="00FF0212">
            <w:pPr>
              <w:spacing w:line="216" w:lineRule="auto"/>
            </w:pPr>
            <w:r>
              <w:t>5980-2968</w:t>
            </w:r>
          </w:p>
          <w:p w:rsidR="006F534E" w:rsidRDefault="006F534E" w:rsidP="00FF0212">
            <w:pPr>
              <w:spacing w:line="216" w:lineRule="auto"/>
            </w:pPr>
          </w:p>
          <w:p w:rsidR="00F60C52" w:rsidRDefault="00F60C52" w:rsidP="00FF0212">
            <w:pPr>
              <w:spacing w:line="216" w:lineRule="auto"/>
            </w:pPr>
            <w:r>
              <w:t>Verónica Alvarez</w:t>
            </w:r>
          </w:p>
          <w:p w:rsidR="00F60C52" w:rsidRDefault="00F60C52" w:rsidP="00FF0212">
            <w:pPr>
              <w:spacing w:line="216" w:lineRule="auto"/>
            </w:pPr>
            <w:r>
              <w:t>5361-6516</w:t>
            </w:r>
          </w:p>
          <w:p w:rsidR="00B63DB4" w:rsidRDefault="00B63DB4" w:rsidP="00FF0212">
            <w:pPr>
              <w:spacing w:line="216" w:lineRule="auto"/>
            </w:pPr>
          </w:p>
          <w:p w:rsidR="00B63DB4" w:rsidRDefault="00B63DB4" w:rsidP="00FF0212">
            <w:pPr>
              <w:spacing w:line="216" w:lineRule="auto"/>
            </w:pPr>
            <w:r>
              <w:t>Maribel Sican</w:t>
            </w:r>
          </w:p>
          <w:p w:rsidR="00B63DB4" w:rsidRPr="00665F95" w:rsidRDefault="00B63DB4" w:rsidP="00FF0212">
            <w:pPr>
              <w:spacing w:line="216" w:lineRule="auto"/>
              <w:rPr>
                <w:sz w:val="24"/>
                <w:szCs w:val="24"/>
              </w:rPr>
            </w:pPr>
            <w:r>
              <w:t>5946-3813</w:t>
            </w:r>
          </w:p>
        </w:tc>
      </w:tr>
      <w:tr w:rsidR="00417C35" w:rsidRPr="00CA16E3" w:rsidTr="00FF0212">
        <w:trPr>
          <w:trHeight w:val="1127"/>
        </w:trPr>
        <w:tc>
          <w:tcPr>
            <w:tcW w:w="720" w:type="dxa"/>
          </w:tcPr>
          <w:p w:rsidR="00417C35" w:rsidRPr="00CA16E3" w:rsidRDefault="00417C35" w:rsidP="00FF0212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417C35" w:rsidRPr="00CA16E3" w:rsidRDefault="00417C35" w:rsidP="00FF0212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:rsidR="00417C35" w:rsidRPr="00CA16E3" w:rsidRDefault="00417C35" w:rsidP="00FF0212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417C35" w:rsidRPr="00CA16E3" w:rsidRDefault="00417C35" w:rsidP="00FF0212">
            <w:pPr>
              <w:rPr>
                <w:lang w:val="es-ES_tradnl"/>
              </w:rPr>
            </w:pPr>
          </w:p>
        </w:tc>
      </w:tr>
      <w:tr w:rsidR="00417C35" w:rsidRPr="00CA16E3" w:rsidTr="00FF0212">
        <w:trPr>
          <w:trHeight w:val="543"/>
        </w:trPr>
        <w:tc>
          <w:tcPr>
            <w:tcW w:w="720" w:type="dxa"/>
          </w:tcPr>
          <w:p w:rsidR="00417C35" w:rsidRPr="00CA16E3" w:rsidRDefault="00417C35" w:rsidP="00FF0212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417C35" w:rsidRPr="00CA16E3" w:rsidRDefault="00417C35" w:rsidP="00FF0212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s-GT" w:eastAsia="es-GT"/>
              </w:rPr>
              <mc:AlternateContent>
                <mc:Choice Requires="wpg">
                  <w:drawing>
                    <wp:inline distT="0" distB="0" distL="0" distR="0" wp14:anchorId="36542057" wp14:editId="54697FD9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6BB950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417C35" w:rsidRPr="00CA16E3" w:rsidRDefault="00417C35" w:rsidP="00FF0212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Lote 107, Sector 2, Villa Lobos 2, Zona 12</w:t>
            </w:r>
          </w:p>
          <w:p w:rsidR="00417C35" w:rsidRPr="00CA16E3" w:rsidRDefault="00417C35" w:rsidP="00FF0212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Villa Nueva</w:t>
            </w:r>
          </w:p>
        </w:tc>
        <w:tc>
          <w:tcPr>
            <w:tcW w:w="423" w:type="dxa"/>
            <w:vMerge/>
          </w:tcPr>
          <w:p w:rsidR="00417C35" w:rsidRPr="00CA16E3" w:rsidRDefault="00417C35" w:rsidP="00FF0212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417C35" w:rsidRPr="00CA16E3" w:rsidRDefault="00417C35" w:rsidP="00FF0212">
            <w:pPr>
              <w:pStyle w:val="Ttulo1"/>
              <w:rPr>
                <w:lang w:val="es-ES_tradnl"/>
              </w:rPr>
            </w:pPr>
          </w:p>
        </w:tc>
      </w:tr>
      <w:tr w:rsidR="00417C35" w:rsidRPr="00CA16E3" w:rsidTr="00FF0212">
        <w:trPr>
          <w:trHeight w:val="183"/>
        </w:trPr>
        <w:tc>
          <w:tcPr>
            <w:tcW w:w="720" w:type="dxa"/>
          </w:tcPr>
          <w:p w:rsidR="00417C35" w:rsidRPr="00CA16E3" w:rsidRDefault="00417C35" w:rsidP="00FF0212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417C35" w:rsidRPr="00CA16E3" w:rsidRDefault="00417C35" w:rsidP="00FF0212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417C35" w:rsidRPr="00CA16E3" w:rsidRDefault="00417C35" w:rsidP="00FF0212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417C35" w:rsidRPr="00CA16E3" w:rsidRDefault="00417C35" w:rsidP="00FF0212">
            <w:pPr>
              <w:pStyle w:val="Ttulo1"/>
              <w:rPr>
                <w:lang w:val="es-ES_tradnl"/>
              </w:rPr>
            </w:pPr>
          </w:p>
        </w:tc>
      </w:tr>
      <w:tr w:rsidR="00417C35" w:rsidRPr="00CA16E3" w:rsidTr="00FF0212">
        <w:trPr>
          <w:trHeight w:val="624"/>
        </w:trPr>
        <w:tc>
          <w:tcPr>
            <w:tcW w:w="720" w:type="dxa"/>
          </w:tcPr>
          <w:p w:rsidR="00417C35" w:rsidRPr="00CA16E3" w:rsidRDefault="00417C35" w:rsidP="00FF0212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417C35" w:rsidRPr="00CA16E3" w:rsidRDefault="00417C35" w:rsidP="00FF0212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GT" w:eastAsia="es-GT"/>
              </w:rPr>
              <mc:AlternateContent>
                <mc:Choice Requires="wpg">
                  <w:drawing>
                    <wp:inline distT="0" distB="0" distL="0" distR="0" wp14:anchorId="6E5A844B" wp14:editId="219210A2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1985DF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417C35" w:rsidRPr="00CA16E3" w:rsidRDefault="00417C35" w:rsidP="00FF0212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5969-1119</w:t>
            </w:r>
          </w:p>
        </w:tc>
        <w:tc>
          <w:tcPr>
            <w:tcW w:w="423" w:type="dxa"/>
            <w:vMerge/>
          </w:tcPr>
          <w:p w:rsidR="00417C35" w:rsidRPr="00CA16E3" w:rsidRDefault="00417C35" w:rsidP="00FF0212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417C35" w:rsidRPr="00CA16E3" w:rsidRDefault="00417C35" w:rsidP="00FF0212">
            <w:pPr>
              <w:pStyle w:val="Ttulo1"/>
              <w:rPr>
                <w:lang w:val="es-ES_tradnl"/>
              </w:rPr>
            </w:pPr>
          </w:p>
        </w:tc>
      </w:tr>
      <w:tr w:rsidR="00417C35" w:rsidRPr="00CA16E3" w:rsidTr="00FF0212">
        <w:trPr>
          <w:trHeight w:val="183"/>
        </w:trPr>
        <w:tc>
          <w:tcPr>
            <w:tcW w:w="720" w:type="dxa"/>
          </w:tcPr>
          <w:p w:rsidR="00417C35" w:rsidRPr="00CA16E3" w:rsidRDefault="00417C35" w:rsidP="00FF0212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417C35" w:rsidRPr="00CA16E3" w:rsidRDefault="00417C35" w:rsidP="00FF0212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417C35" w:rsidRPr="00CA16E3" w:rsidRDefault="00417C35" w:rsidP="00FF0212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417C35" w:rsidRPr="00CA16E3" w:rsidRDefault="00417C35" w:rsidP="00FF0212">
            <w:pPr>
              <w:pStyle w:val="Ttulo1"/>
              <w:rPr>
                <w:lang w:val="es-ES_tradnl"/>
              </w:rPr>
            </w:pPr>
          </w:p>
        </w:tc>
      </w:tr>
      <w:tr w:rsidR="00417C35" w:rsidRPr="00CA16E3" w:rsidTr="00FF0212">
        <w:trPr>
          <w:trHeight w:val="633"/>
        </w:trPr>
        <w:tc>
          <w:tcPr>
            <w:tcW w:w="720" w:type="dxa"/>
          </w:tcPr>
          <w:p w:rsidR="00417C35" w:rsidRPr="00CA16E3" w:rsidRDefault="00417C35" w:rsidP="00FF0212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417C35" w:rsidRPr="00CA16E3" w:rsidRDefault="00417C35" w:rsidP="00FF0212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GT" w:eastAsia="es-GT"/>
              </w:rPr>
              <mc:AlternateContent>
                <mc:Choice Requires="wpg">
                  <w:drawing>
                    <wp:inline distT="0" distB="0" distL="0" distR="0" wp14:anchorId="7B94D32A" wp14:editId="1775FAEE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36FBC9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7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417C35" w:rsidRPr="00CA16E3" w:rsidRDefault="00417C35" w:rsidP="00FF0212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Jborja1580@gmail.com</w:t>
            </w:r>
          </w:p>
        </w:tc>
        <w:tc>
          <w:tcPr>
            <w:tcW w:w="423" w:type="dxa"/>
            <w:vMerge/>
          </w:tcPr>
          <w:p w:rsidR="00417C35" w:rsidRPr="00CA16E3" w:rsidRDefault="00417C35" w:rsidP="00FF0212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417C35" w:rsidRPr="00CA16E3" w:rsidRDefault="00417C35" w:rsidP="00FF0212">
            <w:pPr>
              <w:pStyle w:val="Ttulo1"/>
              <w:rPr>
                <w:lang w:val="es-ES_tradnl"/>
              </w:rPr>
            </w:pPr>
          </w:p>
        </w:tc>
      </w:tr>
      <w:tr w:rsidR="00417C35" w:rsidRPr="00CA16E3" w:rsidTr="00FF0212">
        <w:trPr>
          <w:trHeight w:val="174"/>
        </w:trPr>
        <w:tc>
          <w:tcPr>
            <w:tcW w:w="720" w:type="dxa"/>
          </w:tcPr>
          <w:p w:rsidR="00417C35" w:rsidRPr="00CA16E3" w:rsidRDefault="00417C35" w:rsidP="00FF0212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417C35" w:rsidRPr="00CA16E3" w:rsidRDefault="00417C35" w:rsidP="00FF0212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417C35" w:rsidRPr="00CA16E3" w:rsidRDefault="00417C35" w:rsidP="00FF0212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417C35" w:rsidRPr="00CA16E3" w:rsidRDefault="00417C35" w:rsidP="00FF0212">
            <w:pPr>
              <w:pStyle w:val="Ttulo1"/>
              <w:rPr>
                <w:lang w:val="es-ES_tradnl"/>
              </w:rPr>
            </w:pPr>
          </w:p>
        </w:tc>
      </w:tr>
      <w:tr w:rsidR="00417C35" w:rsidRPr="00CA16E3" w:rsidTr="00FF0212">
        <w:trPr>
          <w:trHeight w:val="633"/>
        </w:trPr>
        <w:tc>
          <w:tcPr>
            <w:tcW w:w="720" w:type="dxa"/>
          </w:tcPr>
          <w:p w:rsidR="00417C35" w:rsidRPr="00CA16E3" w:rsidRDefault="00417C35" w:rsidP="00FF0212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417C35" w:rsidRPr="00CA16E3" w:rsidRDefault="00417C35" w:rsidP="00FF0212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GT" w:eastAsia="es-GT"/>
              </w:rPr>
              <mc:AlternateContent>
                <mc:Choice Requires="wpg">
                  <w:drawing>
                    <wp:inline distT="0" distB="0" distL="0" distR="0" wp14:anchorId="24283BED" wp14:editId="368FC72B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D062FB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417C35" w:rsidRPr="00CA16E3" w:rsidRDefault="008835DA" w:rsidP="00FF0212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***</w:t>
            </w:r>
          </w:p>
        </w:tc>
        <w:tc>
          <w:tcPr>
            <w:tcW w:w="423" w:type="dxa"/>
            <w:vMerge/>
          </w:tcPr>
          <w:p w:rsidR="00417C35" w:rsidRPr="00CA16E3" w:rsidRDefault="00417C35" w:rsidP="00FF0212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417C35" w:rsidRPr="00CA16E3" w:rsidRDefault="00417C35" w:rsidP="00FF0212">
            <w:pPr>
              <w:pStyle w:val="Ttulo1"/>
              <w:rPr>
                <w:lang w:val="es-ES_tradnl"/>
              </w:rPr>
            </w:pPr>
          </w:p>
        </w:tc>
      </w:tr>
      <w:tr w:rsidR="00417C35" w:rsidRPr="00CA16E3" w:rsidTr="00FF0212">
        <w:trPr>
          <w:trHeight w:val="5314"/>
        </w:trPr>
        <w:tc>
          <w:tcPr>
            <w:tcW w:w="720" w:type="dxa"/>
          </w:tcPr>
          <w:p w:rsidR="00417C35" w:rsidRPr="00CA16E3" w:rsidRDefault="00417C35" w:rsidP="00FF0212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8835DA" w:rsidRPr="006B0D3F" w:rsidRDefault="008835DA" w:rsidP="00FF0212">
            <w:pPr>
              <w:rPr>
                <w:color w:val="000000" w:themeColor="text1"/>
                <w:lang w:val="es-ES_tradnl"/>
              </w:rPr>
            </w:pPr>
          </w:p>
          <w:p w:rsidR="00417C35" w:rsidRPr="006B0D3F" w:rsidRDefault="008835DA" w:rsidP="00FF0212">
            <w:pPr>
              <w:rPr>
                <w:color w:val="000000" w:themeColor="text1"/>
                <w:lang w:val="es-ES_tradnl"/>
              </w:rPr>
            </w:pPr>
            <w:r w:rsidRPr="006B0D3F">
              <w:rPr>
                <w:color w:val="000000" w:themeColor="text1"/>
                <w:lang w:val="es-ES_tradnl"/>
              </w:rPr>
              <w:t>DPI: 2153397701805</w:t>
            </w:r>
          </w:p>
          <w:p w:rsidR="006B0D3F" w:rsidRPr="006B0D3F" w:rsidRDefault="006B0D3F" w:rsidP="00FF0212">
            <w:pPr>
              <w:rPr>
                <w:color w:val="000000" w:themeColor="text1"/>
                <w:lang w:val="es-ES_tradnl"/>
              </w:rPr>
            </w:pPr>
          </w:p>
          <w:p w:rsidR="008835DA" w:rsidRPr="006B0D3F" w:rsidRDefault="008835DA" w:rsidP="00FF0212">
            <w:pPr>
              <w:rPr>
                <w:color w:val="000000" w:themeColor="text1"/>
                <w:lang w:val="es-ES_tradnl"/>
              </w:rPr>
            </w:pPr>
            <w:r w:rsidRPr="006B0D3F">
              <w:rPr>
                <w:color w:val="000000" w:themeColor="text1"/>
                <w:lang w:val="es-ES_tradnl"/>
              </w:rPr>
              <w:t>Estado Civil: Casado</w:t>
            </w:r>
          </w:p>
          <w:p w:rsidR="006B0D3F" w:rsidRPr="006B0D3F" w:rsidRDefault="006B0D3F" w:rsidP="00FF0212">
            <w:pPr>
              <w:rPr>
                <w:color w:val="000000" w:themeColor="text1"/>
                <w:lang w:val="es-ES_tradnl"/>
              </w:rPr>
            </w:pPr>
          </w:p>
          <w:p w:rsidR="008835DA" w:rsidRPr="006B0D3F" w:rsidRDefault="002B0E26" w:rsidP="00FF0212">
            <w:pPr>
              <w:rPr>
                <w:color w:val="000000" w:themeColor="text1"/>
                <w:lang w:val="es-ES_tradnl"/>
              </w:rPr>
            </w:pPr>
            <w:r>
              <w:rPr>
                <w:color w:val="000000" w:themeColor="text1"/>
                <w:lang w:val="es-ES_tradnl"/>
              </w:rPr>
              <w:t>Edad: 30</w:t>
            </w:r>
            <w:r w:rsidR="008835DA" w:rsidRPr="006B0D3F">
              <w:rPr>
                <w:color w:val="000000" w:themeColor="text1"/>
                <w:lang w:val="es-ES_tradnl"/>
              </w:rPr>
              <w:t xml:space="preserve"> años</w:t>
            </w:r>
          </w:p>
          <w:p w:rsidR="006B0D3F" w:rsidRPr="006B0D3F" w:rsidRDefault="006B0D3F" w:rsidP="00FF0212">
            <w:pPr>
              <w:rPr>
                <w:color w:val="000000" w:themeColor="text1"/>
                <w:lang w:val="es-ES_tradnl"/>
              </w:rPr>
            </w:pPr>
          </w:p>
          <w:p w:rsidR="008835DA" w:rsidRPr="006B0D3F" w:rsidRDefault="008835DA" w:rsidP="00FF0212">
            <w:pPr>
              <w:rPr>
                <w:color w:val="000000" w:themeColor="text1"/>
                <w:lang w:val="es-ES_tradnl"/>
              </w:rPr>
            </w:pPr>
            <w:r w:rsidRPr="006B0D3F">
              <w:rPr>
                <w:color w:val="000000" w:themeColor="text1"/>
                <w:lang w:val="es-ES_tradnl"/>
              </w:rPr>
              <w:t>Fecha Nacimiento: 03/09/1992</w:t>
            </w:r>
          </w:p>
          <w:p w:rsidR="008835DA" w:rsidRPr="006B0D3F" w:rsidRDefault="008835DA" w:rsidP="00FF0212">
            <w:pPr>
              <w:rPr>
                <w:color w:val="000000" w:themeColor="text1"/>
                <w:lang w:val="es-ES_tradnl"/>
              </w:rPr>
            </w:pPr>
          </w:p>
        </w:tc>
        <w:tc>
          <w:tcPr>
            <w:tcW w:w="423" w:type="dxa"/>
          </w:tcPr>
          <w:p w:rsidR="00417C35" w:rsidRPr="00CA16E3" w:rsidRDefault="00417C35" w:rsidP="00FF0212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:rsidR="00417C35" w:rsidRPr="00CA16E3" w:rsidRDefault="00417C35" w:rsidP="00FF0212">
            <w:pPr>
              <w:rPr>
                <w:lang w:val="es-ES_tradnl"/>
              </w:rPr>
            </w:pPr>
          </w:p>
        </w:tc>
      </w:tr>
    </w:tbl>
    <w:p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F22" w:rsidRDefault="006D5F22" w:rsidP="00590471">
      <w:r>
        <w:separator/>
      </w:r>
    </w:p>
  </w:endnote>
  <w:endnote w:type="continuationSeparator" w:id="0">
    <w:p w:rsidR="006D5F22" w:rsidRDefault="006D5F2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F22" w:rsidRDefault="006D5F22" w:rsidP="00590471">
      <w:r>
        <w:separator/>
      </w:r>
    </w:p>
  </w:footnote>
  <w:footnote w:type="continuationSeparator" w:id="0">
    <w:p w:rsidR="006D5F22" w:rsidRDefault="006D5F2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665F95" w:rsidRDefault="00310F17" w:rsidP="00060042">
    <w:pPr>
      <w:pStyle w:val="Textoindependiente"/>
    </w:pPr>
    <w:r w:rsidRPr="00CA16E3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cx1="http://schemas.microsoft.com/office/drawing/2015/9/8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C71123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ei4ssGAO/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KAUiksTwg8DRSJJsfygFIRDUwkKsfyMDmWB5SK&#10;aGAiUTmWh8mxPJRjCYHVC8qxPEyO5QGlUtvA5FgeyrGEwKuCItHkWB7KsYTA00CRaHIsD+VYQuBp&#10;oEg0OZaHciwhsDRQjuVhciwP5VhC4GmgSDQ5lodyLCHwNFAkmhzLQzmWEHgaKBJNjuWhHEsIPA0U&#10;iSbH8lCOJQSOBk/lWELgZS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450E7142"/>
    <w:multiLevelType w:val="hybridMultilevel"/>
    <w:tmpl w:val="6D00F26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620F44"/>
    <w:multiLevelType w:val="hybridMultilevel"/>
    <w:tmpl w:val="C4B25E84"/>
    <w:lvl w:ilvl="0" w:tplc="1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954E8D"/>
    <w:multiLevelType w:val="hybridMultilevel"/>
    <w:tmpl w:val="9FE4911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7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  <w:num w:numId="16">
    <w:abstractNumId w:val="16"/>
  </w:num>
  <w:num w:numId="17">
    <w:abstractNumId w:val="1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596"/>
    <w:rsid w:val="00015CA5"/>
    <w:rsid w:val="00060042"/>
    <w:rsid w:val="0008685D"/>
    <w:rsid w:val="00090860"/>
    <w:rsid w:val="00112FD7"/>
    <w:rsid w:val="001441B2"/>
    <w:rsid w:val="00150ABD"/>
    <w:rsid w:val="0017668D"/>
    <w:rsid w:val="001946FC"/>
    <w:rsid w:val="00222466"/>
    <w:rsid w:val="0024421F"/>
    <w:rsid w:val="00244520"/>
    <w:rsid w:val="00247254"/>
    <w:rsid w:val="0024753C"/>
    <w:rsid w:val="00251E1A"/>
    <w:rsid w:val="00254A26"/>
    <w:rsid w:val="00255E1D"/>
    <w:rsid w:val="00276026"/>
    <w:rsid w:val="002B0E26"/>
    <w:rsid w:val="002B4549"/>
    <w:rsid w:val="002D6596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17C35"/>
    <w:rsid w:val="004B16DE"/>
    <w:rsid w:val="004E158A"/>
    <w:rsid w:val="00565C77"/>
    <w:rsid w:val="0056708E"/>
    <w:rsid w:val="005801E5"/>
    <w:rsid w:val="00590471"/>
    <w:rsid w:val="005D01FA"/>
    <w:rsid w:val="00653E17"/>
    <w:rsid w:val="0065779D"/>
    <w:rsid w:val="00665F95"/>
    <w:rsid w:val="00686636"/>
    <w:rsid w:val="006A08E8"/>
    <w:rsid w:val="006B0D3F"/>
    <w:rsid w:val="006B6457"/>
    <w:rsid w:val="006D5F22"/>
    <w:rsid w:val="006D79A8"/>
    <w:rsid w:val="006F534E"/>
    <w:rsid w:val="0072353B"/>
    <w:rsid w:val="007575B6"/>
    <w:rsid w:val="007721CF"/>
    <w:rsid w:val="0079623F"/>
    <w:rsid w:val="007B3C81"/>
    <w:rsid w:val="007D67CA"/>
    <w:rsid w:val="007E668F"/>
    <w:rsid w:val="007F5B63"/>
    <w:rsid w:val="008030CF"/>
    <w:rsid w:val="00803A0A"/>
    <w:rsid w:val="00846CB9"/>
    <w:rsid w:val="00853D4E"/>
    <w:rsid w:val="008566AA"/>
    <w:rsid w:val="008835DA"/>
    <w:rsid w:val="008A1E6E"/>
    <w:rsid w:val="008C024F"/>
    <w:rsid w:val="008C2CFC"/>
    <w:rsid w:val="008D118F"/>
    <w:rsid w:val="00912DC8"/>
    <w:rsid w:val="009475DC"/>
    <w:rsid w:val="00967B93"/>
    <w:rsid w:val="009D090F"/>
    <w:rsid w:val="00A2558E"/>
    <w:rsid w:val="00A31464"/>
    <w:rsid w:val="00A31B16"/>
    <w:rsid w:val="00A33613"/>
    <w:rsid w:val="00A47A8D"/>
    <w:rsid w:val="00AC6C7E"/>
    <w:rsid w:val="00AF5D31"/>
    <w:rsid w:val="00B4158A"/>
    <w:rsid w:val="00B63DB4"/>
    <w:rsid w:val="00B6466C"/>
    <w:rsid w:val="00BB1B5D"/>
    <w:rsid w:val="00BC22C7"/>
    <w:rsid w:val="00BD195A"/>
    <w:rsid w:val="00BD5686"/>
    <w:rsid w:val="00C07240"/>
    <w:rsid w:val="00C14078"/>
    <w:rsid w:val="00C87930"/>
    <w:rsid w:val="00CA16E3"/>
    <w:rsid w:val="00CE1E3D"/>
    <w:rsid w:val="00D0052A"/>
    <w:rsid w:val="00D0373F"/>
    <w:rsid w:val="00D053FA"/>
    <w:rsid w:val="00DC3F0A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60C52"/>
    <w:rsid w:val="00F878BD"/>
    <w:rsid w:val="00FD2C6A"/>
    <w:rsid w:val="00FE7401"/>
    <w:rsid w:val="00FF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E646D0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matias\AppData\Roaming\Microsoft\Plantilla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7EBE7D50C4E4BC1AEA4FC09676AC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E8FE6-AE2B-4716-B523-8288339B20C9}"/>
      </w:docPartPr>
      <w:docPartBody>
        <w:p w:rsidR="008A6D53" w:rsidRDefault="006F1A2C" w:rsidP="006F1A2C">
          <w:pPr>
            <w:pStyle w:val="D7EBE7D50C4E4BC1AEA4FC09676ACBF0"/>
          </w:pPr>
          <w:r w:rsidRPr="00F20161">
            <w:t>Formación</w:t>
          </w:r>
        </w:p>
      </w:docPartBody>
    </w:docPart>
    <w:docPart>
      <w:docPartPr>
        <w:name w:val="0D51EC288FD947DDB5FD6DE470A2A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87878-85E3-47CC-BB09-CDAEB148C255}"/>
      </w:docPartPr>
      <w:docPartBody>
        <w:p w:rsidR="008A6D53" w:rsidRDefault="006F1A2C" w:rsidP="006F1A2C">
          <w:pPr>
            <w:pStyle w:val="0D51EC288FD947DDB5FD6DE470A2A00A"/>
          </w:pPr>
          <w:r w:rsidRPr="00F20161">
            <w:t>Referencias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A2C"/>
    <w:rsid w:val="00165940"/>
    <w:rsid w:val="001745C8"/>
    <w:rsid w:val="003D544C"/>
    <w:rsid w:val="00603E5D"/>
    <w:rsid w:val="00637855"/>
    <w:rsid w:val="006F1A2C"/>
    <w:rsid w:val="0086606C"/>
    <w:rsid w:val="008A6D53"/>
    <w:rsid w:val="00D6504F"/>
    <w:rsid w:val="00FB3130"/>
    <w:rsid w:val="00FC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E07EA9F36444A1FA6E4A3C56B77D019">
    <w:name w:val="EE07EA9F36444A1FA6E4A3C56B77D019"/>
  </w:style>
  <w:style w:type="paragraph" w:customStyle="1" w:styleId="93F75B3499DA46E4A5BD141F1F2090E6">
    <w:name w:val="93F75B3499DA46E4A5BD141F1F2090E6"/>
  </w:style>
  <w:style w:type="paragraph" w:customStyle="1" w:styleId="D0E67C00258D454B9313A447B4A81FC7">
    <w:name w:val="D0E67C00258D454B9313A447B4A81FC7"/>
  </w:style>
  <w:style w:type="paragraph" w:customStyle="1" w:styleId="DCD754A7FC3A445BA539A0D1CC7EC7CF">
    <w:name w:val="DCD754A7FC3A445BA539A0D1CC7EC7CF"/>
  </w:style>
  <w:style w:type="paragraph" w:customStyle="1" w:styleId="0013F715C16246948CCA3E7B26CCFBA9">
    <w:name w:val="0013F715C16246948CCA3E7B26CCFBA9"/>
  </w:style>
  <w:style w:type="paragraph" w:customStyle="1" w:styleId="2D57DCBD9D3B45D79E168770E435D09F">
    <w:name w:val="2D57DCBD9D3B45D79E168770E435D09F"/>
  </w:style>
  <w:style w:type="paragraph" w:customStyle="1" w:styleId="4BCE9133A9934DC7827A8505FBF7D6F3">
    <w:name w:val="4BCE9133A9934DC7827A8505FBF7D6F3"/>
  </w:style>
  <w:style w:type="paragraph" w:customStyle="1" w:styleId="80E4192EFE8545BA844C6B35AFD3F3CA">
    <w:name w:val="80E4192EFE8545BA844C6B35AFD3F3CA"/>
  </w:style>
  <w:style w:type="paragraph" w:customStyle="1" w:styleId="6D4169DE3F3644578303A94C464927C1">
    <w:name w:val="6D4169DE3F3644578303A94C464927C1"/>
  </w:style>
  <w:style w:type="paragraph" w:customStyle="1" w:styleId="89AA00E916A1481BBB15F699BCE78AAC">
    <w:name w:val="89AA00E916A1481BBB15F699BCE78AAC"/>
  </w:style>
  <w:style w:type="paragraph" w:customStyle="1" w:styleId="B23E905A392A4AE49F629F0188670CB3">
    <w:name w:val="B23E905A392A4AE49F629F0188670CB3"/>
  </w:style>
  <w:style w:type="paragraph" w:customStyle="1" w:styleId="2E000BE6035F48149943FC699F6FC8FD">
    <w:name w:val="2E000BE6035F48149943FC699F6FC8FD"/>
  </w:style>
  <w:style w:type="paragraph" w:customStyle="1" w:styleId="1016F9591E5F4653B52BFCC4F3E60162">
    <w:name w:val="1016F9591E5F4653B52BFCC4F3E60162"/>
  </w:style>
  <w:style w:type="paragraph" w:customStyle="1" w:styleId="4710D41EAEC54BF19F7F7423240C621C">
    <w:name w:val="4710D41EAEC54BF19F7F7423240C621C"/>
  </w:style>
  <w:style w:type="paragraph" w:customStyle="1" w:styleId="DDEB7227FBB24390A91418B5474B9D14">
    <w:name w:val="DDEB7227FBB24390A91418B5474B9D14"/>
  </w:style>
  <w:style w:type="paragraph" w:customStyle="1" w:styleId="D6CB4B2C2C7843CBA6F8834D790AE504">
    <w:name w:val="D6CB4B2C2C7843CBA6F8834D790AE504"/>
  </w:style>
  <w:style w:type="paragraph" w:customStyle="1" w:styleId="1761C44D54244DE4A85653572D0A1858">
    <w:name w:val="1761C44D54244DE4A85653572D0A1858"/>
  </w:style>
  <w:style w:type="paragraph" w:customStyle="1" w:styleId="4848249720B14968BFA00B88DB1F3A4B">
    <w:name w:val="4848249720B14968BFA00B88DB1F3A4B"/>
  </w:style>
  <w:style w:type="paragraph" w:customStyle="1" w:styleId="1EED1CCE150349958A4FA597F80C23A1">
    <w:name w:val="1EED1CCE150349958A4FA597F80C23A1"/>
  </w:style>
  <w:style w:type="paragraph" w:customStyle="1" w:styleId="4DC1E1DAF04243459C79545F5FD4D76D">
    <w:name w:val="4DC1E1DAF04243459C79545F5FD4D76D"/>
  </w:style>
  <w:style w:type="paragraph" w:customStyle="1" w:styleId="F30C61522CC24B4AB216A5E010850649">
    <w:name w:val="F30C61522CC24B4AB216A5E010850649"/>
  </w:style>
  <w:style w:type="paragraph" w:customStyle="1" w:styleId="33B4544AF0B14F6C9B5A6B6D90D561AB">
    <w:name w:val="33B4544AF0B14F6C9B5A6B6D90D561AB"/>
  </w:style>
  <w:style w:type="paragraph" w:customStyle="1" w:styleId="3649658AF3DD43BF86328CFA6B26B585">
    <w:name w:val="3649658AF3DD43BF86328CFA6B26B585"/>
  </w:style>
  <w:style w:type="paragraph" w:customStyle="1" w:styleId="511F39A691EB4E238AF38E03E3A082D1">
    <w:name w:val="511F39A691EB4E238AF38E03E3A082D1"/>
  </w:style>
  <w:style w:type="paragraph" w:customStyle="1" w:styleId="CF7F64F18C71472F95575475AE03C539">
    <w:name w:val="CF7F64F18C71472F95575475AE03C539"/>
  </w:style>
  <w:style w:type="paragraph" w:customStyle="1" w:styleId="834EB985638F4DEAA89D130E731D2205">
    <w:name w:val="834EB985638F4DEAA89D130E731D2205"/>
  </w:style>
  <w:style w:type="paragraph" w:customStyle="1" w:styleId="0615A082629B490B8506C9445F582C9B">
    <w:name w:val="0615A082629B490B8506C9445F582C9B"/>
  </w:style>
  <w:style w:type="paragraph" w:customStyle="1" w:styleId="4A48D85FAECE438CBDEBE3240C6BFBCB">
    <w:name w:val="4A48D85FAECE438CBDEBE3240C6BFBCB"/>
  </w:style>
  <w:style w:type="paragraph" w:customStyle="1" w:styleId="225EDBB9EFD741179B5010C353D2B9DD">
    <w:name w:val="225EDBB9EFD741179B5010C353D2B9DD"/>
  </w:style>
  <w:style w:type="paragraph" w:customStyle="1" w:styleId="787F85373B044919B1BE1851A867FEF8">
    <w:name w:val="787F85373B044919B1BE1851A867FEF8"/>
  </w:style>
  <w:style w:type="paragraph" w:customStyle="1" w:styleId="5A9F1DA2FD2D402BB8C3CA9DFE939885">
    <w:name w:val="5A9F1DA2FD2D402BB8C3CA9DFE939885"/>
  </w:style>
  <w:style w:type="paragraph" w:customStyle="1" w:styleId="4D67E836B7C645C595D0DCB2DE28CAF2">
    <w:name w:val="4D67E836B7C645C595D0DCB2DE28CAF2"/>
  </w:style>
  <w:style w:type="paragraph" w:customStyle="1" w:styleId="4D1E5763D0AF4B0AB3925CF7B94A504D">
    <w:name w:val="4D1E5763D0AF4B0AB3925CF7B94A504D"/>
  </w:style>
  <w:style w:type="character" w:styleId="Textodelmarcadordeposicin">
    <w:name w:val="Placeholder Text"/>
    <w:basedOn w:val="Fuentedeprrafopredeter"/>
    <w:uiPriority w:val="99"/>
    <w:semiHidden/>
    <w:rsid w:val="006F1A2C"/>
    <w:rPr>
      <w:rFonts w:ascii="Calibri" w:hAnsi="Calibri" w:cs="Calibri"/>
      <w:color w:val="808080"/>
    </w:rPr>
  </w:style>
  <w:style w:type="paragraph" w:customStyle="1" w:styleId="214C649F79454453BC4FFC2C5ECD3E04">
    <w:name w:val="214C649F79454453BC4FFC2C5ECD3E04"/>
  </w:style>
  <w:style w:type="paragraph" w:customStyle="1" w:styleId="70D7CD815A9947DD937B4F738196A29D">
    <w:name w:val="70D7CD815A9947DD937B4F738196A29D"/>
    <w:rsid w:val="006F1A2C"/>
  </w:style>
  <w:style w:type="paragraph" w:customStyle="1" w:styleId="7782A1622FA6483994D62E74D782F13D">
    <w:name w:val="7782A1622FA6483994D62E74D782F13D"/>
    <w:rsid w:val="006F1A2C"/>
  </w:style>
  <w:style w:type="paragraph" w:customStyle="1" w:styleId="B0CC5A0929474BA3B99E6EC0C10542BA">
    <w:name w:val="B0CC5A0929474BA3B99E6EC0C10542BA"/>
    <w:rsid w:val="006F1A2C"/>
  </w:style>
  <w:style w:type="paragraph" w:customStyle="1" w:styleId="E33A3C9DF53241B2A469BFA75B082F6D">
    <w:name w:val="E33A3C9DF53241B2A469BFA75B082F6D"/>
    <w:rsid w:val="006F1A2C"/>
  </w:style>
  <w:style w:type="paragraph" w:customStyle="1" w:styleId="FD601FC8192B4297856AC0C78B8FFD19">
    <w:name w:val="FD601FC8192B4297856AC0C78B8FFD19"/>
    <w:rsid w:val="006F1A2C"/>
  </w:style>
  <w:style w:type="paragraph" w:customStyle="1" w:styleId="17085AA6F809466E8712739EFDECBF3C">
    <w:name w:val="17085AA6F809466E8712739EFDECBF3C"/>
    <w:rsid w:val="006F1A2C"/>
  </w:style>
  <w:style w:type="paragraph" w:customStyle="1" w:styleId="90EE957CC0D94F8687B041EB33311D45">
    <w:name w:val="90EE957CC0D94F8687B041EB33311D45"/>
    <w:rsid w:val="006F1A2C"/>
  </w:style>
  <w:style w:type="paragraph" w:customStyle="1" w:styleId="3B10268022F04B0B8E5EA91D0F48AE6A">
    <w:name w:val="3B10268022F04B0B8E5EA91D0F48AE6A"/>
    <w:rsid w:val="006F1A2C"/>
  </w:style>
  <w:style w:type="paragraph" w:customStyle="1" w:styleId="6CFDE732663045B7830792120DA0872D">
    <w:name w:val="6CFDE732663045B7830792120DA0872D"/>
    <w:rsid w:val="006F1A2C"/>
  </w:style>
  <w:style w:type="paragraph" w:customStyle="1" w:styleId="72B03AEB3F9742C2968AFFD24AC1E27C">
    <w:name w:val="72B03AEB3F9742C2968AFFD24AC1E27C"/>
    <w:rsid w:val="006F1A2C"/>
  </w:style>
  <w:style w:type="paragraph" w:customStyle="1" w:styleId="3BF2A9A77AE2480D9648F76617E8FDDB">
    <w:name w:val="3BF2A9A77AE2480D9648F76617E8FDDB"/>
    <w:rsid w:val="006F1A2C"/>
  </w:style>
  <w:style w:type="paragraph" w:customStyle="1" w:styleId="A30FD0A9B825424E85704F8FD4E2AA89">
    <w:name w:val="A30FD0A9B825424E85704F8FD4E2AA89"/>
    <w:rsid w:val="006F1A2C"/>
  </w:style>
  <w:style w:type="paragraph" w:customStyle="1" w:styleId="6308667D0BA84AF38678E5131665DB97">
    <w:name w:val="6308667D0BA84AF38678E5131665DB97"/>
    <w:rsid w:val="006F1A2C"/>
  </w:style>
  <w:style w:type="paragraph" w:customStyle="1" w:styleId="D7EBE7D50C4E4BC1AEA4FC09676ACBF0">
    <w:name w:val="D7EBE7D50C4E4BC1AEA4FC09676ACBF0"/>
    <w:rsid w:val="006F1A2C"/>
  </w:style>
  <w:style w:type="paragraph" w:customStyle="1" w:styleId="0D51EC288FD947DDB5FD6DE470A2A00A">
    <w:name w:val="0D51EC288FD947DDB5FD6DE470A2A00A"/>
    <w:rsid w:val="006F1A2C"/>
  </w:style>
  <w:style w:type="paragraph" w:customStyle="1" w:styleId="F50559664E574F0792BD49C87E61A1D9">
    <w:name w:val="F50559664E574F0792BD49C87E61A1D9"/>
    <w:rsid w:val="006F1A2C"/>
  </w:style>
  <w:style w:type="paragraph" w:customStyle="1" w:styleId="29311969768947C09ED947A1EC470AFB">
    <w:name w:val="29311969768947C09ED947A1EC470AFB"/>
    <w:rsid w:val="008A6D53"/>
  </w:style>
  <w:style w:type="paragraph" w:customStyle="1" w:styleId="963CE8B954584DFCA551DDDE47AF9B2D">
    <w:name w:val="963CE8B954584DFCA551DDDE47AF9B2D"/>
    <w:rsid w:val="008A6D53"/>
  </w:style>
  <w:style w:type="paragraph" w:customStyle="1" w:styleId="6EDA4D304FCF4AAE808869F8AADF700C">
    <w:name w:val="6EDA4D304FCF4AAE808869F8AADF700C"/>
    <w:rsid w:val="008A6D53"/>
  </w:style>
  <w:style w:type="paragraph" w:customStyle="1" w:styleId="58ACC8565E6448A2962422BE7278E347">
    <w:name w:val="58ACC8565E6448A2962422BE7278E347"/>
    <w:rsid w:val="008A6D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D77B92-E153-4E17-BF82-5E322C10B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1</Pages>
  <Words>253</Words>
  <Characters>1395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2022-07-27T13:33:00Z</dcterms:created>
  <dcterms:modified xsi:type="dcterms:W3CDTF">2022-11-09T14:46:00Z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