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136E66">
        <w:trPr>
          <w:trHeight w:val="1418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727070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es-GT"/>
              </w:rPr>
              <w:drawing>
                <wp:anchor distT="0" distB="0" distL="114300" distR="114300" simplePos="0" relativeHeight="251659264" behindDoc="0" locked="0" layoutInCell="1" allowOverlap="1" wp14:anchorId="68799523" wp14:editId="1B5B46BE">
                  <wp:simplePos x="0" y="0"/>
                  <wp:positionH relativeFrom="margin">
                    <wp:posOffset>-248479</wp:posOffset>
                  </wp:positionH>
                  <wp:positionV relativeFrom="paragraph">
                    <wp:posOffset>-396433</wp:posOffset>
                  </wp:positionV>
                  <wp:extent cx="2067339" cy="2424126"/>
                  <wp:effectExtent l="95250" t="76200" r="85725" b="1062355"/>
                  <wp:wrapNone/>
                  <wp:docPr id="1" name="Imagen 1" descr="C:\Users\Equipo1\AppData\Local\Microsoft\Windows\INetCache\Content.Word\1566963506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quipo1\AppData\Local\Microsoft\Windows\INetCache\Content.Word\15669635064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t="-789" r="4822" b="4727"/>
                          <a:stretch/>
                        </pic:blipFill>
                        <pic:spPr bwMode="auto">
                          <a:xfrm>
                            <a:off x="0" y="0"/>
                            <a:ext cx="2067339" cy="2424126"/>
                          </a:xfrm>
                          <a:prstGeom prst="ellipse">
                            <a:avLst/>
                          </a:prstGeom>
                          <a:ln w="6350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AA723A" w:rsidRPr="00AA723A" w:rsidRDefault="00AA723A" w:rsidP="00136E66">
            <w:pPr>
              <w:pStyle w:val="Puesto"/>
            </w:pPr>
            <w:r w:rsidRPr="00136E66">
              <w:rPr>
                <w:sz w:val="40"/>
              </w:rPr>
              <w:t xml:space="preserve">Esteffi Amarelis </w:t>
            </w:r>
            <w:r w:rsidRPr="00136E66">
              <w:rPr>
                <w:sz w:val="40"/>
                <w:lang w:bidi="es-ES"/>
              </w:rPr>
              <w:br/>
            </w:r>
            <w:r w:rsidRPr="00136E66">
              <w:rPr>
                <w:sz w:val="40"/>
              </w:rPr>
              <w:t>Lucho Castillo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AA723A" w:rsidRDefault="00AA723A" w:rsidP="00F20161">
            <w:pPr>
              <w:pStyle w:val="Ttulo2"/>
            </w:pPr>
          </w:p>
          <w:tbl>
            <w:tblPr>
              <w:tblW w:w="10699" w:type="dxa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644"/>
              <w:gridCol w:w="5023"/>
              <w:gridCol w:w="5032"/>
            </w:tblGrid>
            <w:tr w:rsidR="00AA723A" w:rsidRPr="001259E4" w:rsidTr="002221FA">
              <w:trPr>
                <w:gridAfter w:val="1"/>
                <w:wAfter w:w="3306" w:type="dxa"/>
                <w:trHeight w:val="884"/>
              </w:trPr>
              <w:tc>
                <w:tcPr>
                  <w:tcW w:w="423" w:type="dxa"/>
                  <w:vMerge w:val="restart"/>
                </w:tcPr>
                <w:p w:rsidR="00AA723A" w:rsidRPr="001259E4" w:rsidRDefault="00AA723A" w:rsidP="00AA723A"/>
              </w:tc>
              <w:tc>
                <w:tcPr>
                  <w:tcW w:w="3300" w:type="dxa"/>
                  <w:vAlign w:val="bottom"/>
                </w:tcPr>
                <w:p w:rsidR="00AA723A" w:rsidRDefault="00AA723A" w:rsidP="00AA723A">
                  <w:r w:rsidRPr="00136E66">
                    <w:rPr>
                      <w:b/>
                      <w:sz w:val="28"/>
                    </w:rPr>
                    <w:t>Título</w:t>
                  </w:r>
                  <w:r w:rsidRPr="00136E66">
                    <w:rPr>
                      <w:sz w:val="24"/>
                    </w:rPr>
                    <w:t>:</w:t>
                  </w:r>
                  <w:r>
                    <w:t xml:space="preserve">                                                                             </w:t>
                  </w:r>
                  <w:r w:rsidRPr="00136E66">
                    <w:rPr>
                      <w:sz w:val="24"/>
                    </w:rPr>
                    <w:t xml:space="preserve">Maestra de Educación Primaria Urbana </w:t>
                  </w:r>
                </w:p>
                <w:p w:rsidR="00AA723A" w:rsidRDefault="00AA723A" w:rsidP="00AA723A"/>
                <w:p w:rsidR="00AA723A" w:rsidRDefault="00AA723A" w:rsidP="00AA723A">
                  <w:pPr>
                    <w:rPr>
                      <w:sz w:val="24"/>
                    </w:rPr>
                  </w:pPr>
                  <w:r w:rsidRPr="00136E66">
                    <w:rPr>
                      <w:b/>
                      <w:sz w:val="28"/>
                    </w:rPr>
                    <w:t>Dirección</w:t>
                  </w:r>
                  <w:r w:rsidRPr="00136E66">
                    <w:rPr>
                      <w:sz w:val="24"/>
                    </w:rPr>
                    <w:t xml:space="preserve">:                                                                        Lote 5, Manzana 49, Col. </w:t>
                  </w:r>
                  <w:r w:rsidR="00727070" w:rsidRPr="00136E66">
                    <w:rPr>
                      <w:sz w:val="24"/>
                    </w:rPr>
                    <w:t>María</w:t>
                  </w:r>
                  <w:r w:rsidRPr="00136E66">
                    <w:rPr>
                      <w:sz w:val="24"/>
                    </w:rPr>
                    <w:t xml:space="preserve"> Mattos, Palín, Escuintla </w:t>
                  </w:r>
                </w:p>
                <w:p w:rsidR="00136E66" w:rsidRPr="00136E66" w:rsidRDefault="00136E66" w:rsidP="00AA723A">
                  <w:pPr>
                    <w:rPr>
                      <w:sz w:val="24"/>
                    </w:rPr>
                  </w:pPr>
                </w:p>
                <w:p w:rsidR="00AA723A" w:rsidRDefault="00AA723A" w:rsidP="00AA723A">
                  <w:r w:rsidRPr="00136E66">
                    <w:rPr>
                      <w:b/>
                      <w:sz w:val="28"/>
                    </w:rPr>
                    <w:t>No</w:t>
                  </w:r>
                  <w:r w:rsidRPr="00136E66">
                    <w:rPr>
                      <w:sz w:val="24"/>
                    </w:rPr>
                    <w:t xml:space="preserve">. </w:t>
                  </w:r>
                  <w:r w:rsidRPr="00136E66">
                    <w:rPr>
                      <w:b/>
                      <w:sz w:val="28"/>
                    </w:rPr>
                    <w:t>DPI</w:t>
                  </w:r>
                  <w:r>
                    <w:t xml:space="preserve">:                                                                                </w:t>
                  </w:r>
                  <w:r w:rsidRPr="00136E66">
                    <w:rPr>
                      <w:sz w:val="24"/>
                    </w:rPr>
                    <w:t>2499 02613 0601</w:t>
                  </w:r>
                </w:p>
                <w:p w:rsidR="00AA723A" w:rsidRDefault="00AA723A" w:rsidP="00AA723A"/>
                <w:p w:rsidR="00AA723A" w:rsidRPr="00136E66" w:rsidRDefault="00AA723A" w:rsidP="00AA723A">
                  <w:pPr>
                    <w:rPr>
                      <w:sz w:val="24"/>
                    </w:rPr>
                  </w:pPr>
                  <w:r w:rsidRPr="00136E66">
                    <w:rPr>
                      <w:b/>
                      <w:sz w:val="28"/>
                    </w:rPr>
                    <w:t>Lugar</w:t>
                  </w:r>
                  <w:r w:rsidRPr="00136E66">
                    <w:rPr>
                      <w:sz w:val="28"/>
                    </w:rPr>
                    <w:t xml:space="preserve"> </w:t>
                  </w:r>
                  <w:r w:rsidRPr="00136E66">
                    <w:rPr>
                      <w:b/>
                      <w:sz w:val="28"/>
                    </w:rPr>
                    <w:t>y</w:t>
                  </w:r>
                  <w:r w:rsidRPr="00136E66">
                    <w:rPr>
                      <w:sz w:val="28"/>
                    </w:rPr>
                    <w:t xml:space="preserve"> </w:t>
                  </w:r>
                  <w:r w:rsidRPr="00136E66">
                    <w:rPr>
                      <w:b/>
                      <w:sz w:val="28"/>
                    </w:rPr>
                    <w:t>Fecha</w:t>
                  </w:r>
                  <w:r w:rsidRPr="00136E66">
                    <w:rPr>
                      <w:sz w:val="28"/>
                    </w:rPr>
                    <w:t xml:space="preserve"> </w:t>
                  </w:r>
                  <w:r w:rsidRPr="00136E66">
                    <w:rPr>
                      <w:b/>
                      <w:sz w:val="28"/>
                    </w:rPr>
                    <w:t>de</w:t>
                  </w:r>
                  <w:r w:rsidRPr="00136E66">
                    <w:rPr>
                      <w:sz w:val="28"/>
                    </w:rPr>
                    <w:t xml:space="preserve"> </w:t>
                  </w:r>
                  <w:r w:rsidRPr="00136E66">
                    <w:rPr>
                      <w:b/>
                      <w:sz w:val="28"/>
                    </w:rPr>
                    <w:t>Nacimiento</w:t>
                  </w:r>
                  <w:r>
                    <w:t xml:space="preserve">:                                          </w:t>
                  </w:r>
                  <w:r w:rsidRPr="00136E66">
                    <w:rPr>
                      <w:sz w:val="24"/>
                    </w:rPr>
                    <w:t>16 de agosto de 1994, Cuilapa, Santa Rosa</w:t>
                  </w:r>
                </w:p>
                <w:p w:rsidR="00AA723A" w:rsidRPr="00136E66" w:rsidRDefault="00AA723A" w:rsidP="00AA723A">
                  <w:pPr>
                    <w:rPr>
                      <w:sz w:val="24"/>
                    </w:rPr>
                  </w:pPr>
                  <w:r w:rsidRPr="00136E66">
                    <w:rPr>
                      <w:sz w:val="24"/>
                    </w:rPr>
                    <w:t xml:space="preserve"> </w:t>
                  </w:r>
                </w:p>
                <w:p w:rsidR="00AA723A" w:rsidRDefault="00AA723A" w:rsidP="00AA723A">
                  <w:r w:rsidRPr="00136E66">
                    <w:rPr>
                      <w:b/>
                      <w:sz w:val="28"/>
                    </w:rPr>
                    <w:t>No</w:t>
                  </w:r>
                  <w:r w:rsidRPr="00136E66">
                    <w:rPr>
                      <w:sz w:val="24"/>
                    </w:rPr>
                    <w:t xml:space="preserve">. </w:t>
                  </w:r>
                  <w:r w:rsidRPr="00136E66">
                    <w:rPr>
                      <w:b/>
                      <w:sz w:val="28"/>
                    </w:rPr>
                    <w:t>Afiliación IGSS</w:t>
                  </w:r>
                  <w:r>
                    <w:rPr>
                      <w:b/>
                      <w:sz w:val="24"/>
                    </w:rPr>
                    <w:t xml:space="preserve">:                                               </w:t>
                  </w:r>
                  <w:r w:rsidRPr="00136E66">
                    <w:rPr>
                      <w:sz w:val="24"/>
                    </w:rPr>
                    <w:t>201400556150</w:t>
                  </w:r>
                </w:p>
                <w:p w:rsidR="00AA723A" w:rsidRDefault="00AA723A" w:rsidP="00AA723A"/>
                <w:p w:rsidR="00AA723A" w:rsidRPr="00136E66" w:rsidRDefault="00AA723A" w:rsidP="00AA723A">
                  <w:pPr>
                    <w:rPr>
                      <w:sz w:val="24"/>
                    </w:rPr>
                  </w:pPr>
                  <w:r w:rsidRPr="00136E66">
                    <w:rPr>
                      <w:b/>
                      <w:sz w:val="28"/>
                    </w:rPr>
                    <w:t>Teléfono</w:t>
                  </w:r>
                  <w:r w:rsidRPr="00136E66">
                    <w:rPr>
                      <w:sz w:val="24"/>
                    </w:rPr>
                    <w:t>:</w:t>
                  </w:r>
                  <w:r>
                    <w:t xml:space="preserve">                                                                    </w:t>
                  </w:r>
                  <w:r w:rsidRPr="00136E66">
                    <w:rPr>
                      <w:sz w:val="24"/>
                    </w:rPr>
                    <w:t>5908-6836</w:t>
                  </w:r>
                </w:p>
                <w:p w:rsidR="00AA723A" w:rsidRDefault="00AA723A" w:rsidP="00AA723A"/>
                <w:p w:rsidR="00AA723A" w:rsidRPr="001259E4" w:rsidRDefault="00AA723A" w:rsidP="00AA723A">
                  <w:r w:rsidRPr="00136E66">
                    <w:rPr>
                      <w:b/>
                      <w:sz w:val="28"/>
                    </w:rPr>
                    <w:t>G-MAIL</w:t>
                  </w:r>
                  <w:r w:rsidRPr="00136E66">
                    <w:rPr>
                      <w:sz w:val="24"/>
                    </w:rPr>
                    <w:t xml:space="preserve">:                                  </w:t>
                  </w:r>
                  <w:hyperlink r:id="rId11" w:history="1">
                    <w:r w:rsidRPr="00136E66">
                      <w:rPr>
                        <w:rStyle w:val="Hipervnculo"/>
                        <w:sz w:val="24"/>
                      </w:rPr>
                      <w:t>estefanicastillo047@gmail.com</w:t>
                    </w:r>
                  </w:hyperlink>
                </w:p>
              </w:tc>
            </w:tr>
            <w:tr w:rsidR="00AA723A" w:rsidRPr="00EE466F" w:rsidTr="002221FA">
              <w:trPr>
                <w:trHeight w:val="705"/>
              </w:trPr>
              <w:tc>
                <w:tcPr>
                  <w:tcW w:w="423" w:type="dxa"/>
                  <w:vMerge/>
                </w:tcPr>
                <w:p w:rsidR="00AA723A" w:rsidRPr="001259E4" w:rsidRDefault="00AA723A" w:rsidP="00AA723A"/>
              </w:tc>
              <w:tc>
                <w:tcPr>
                  <w:tcW w:w="6601" w:type="dxa"/>
                  <w:gridSpan w:val="2"/>
                </w:tcPr>
                <w:p w:rsidR="00AA723A" w:rsidRDefault="00AA723A" w:rsidP="00AA723A">
                  <w:pPr>
                    <w:pStyle w:val="Ttulo1"/>
                    <w:rPr>
                      <w:lang w:bidi="es-ES"/>
                    </w:rPr>
                  </w:pPr>
                  <w:r>
                    <w:rPr>
                      <w:lang w:bidi="es-ES"/>
                    </w:rPr>
                    <w:t>ESTUDIOS REALIZADOS</w:t>
                  </w:r>
                </w:p>
                <w:p w:rsidR="00AA723A" w:rsidRDefault="00AA723A" w:rsidP="00AA723A">
                  <w:pPr>
                    <w:rPr>
                      <w:lang w:bidi="es-ES"/>
                    </w:rPr>
                  </w:pPr>
                  <w:r w:rsidRPr="00136E66">
                    <w:rPr>
                      <w:b/>
                      <w:sz w:val="28"/>
                      <w:lang w:bidi="es-ES"/>
                    </w:rPr>
                    <w:t>Pre-Primaria</w:t>
                  </w:r>
                  <w:r>
                    <w:rPr>
                      <w:lang w:bidi="es-ES"/>
                    </w:rPr>
                    <w:t xml:space="preserve">:                                                                                                                                                                         </w:t>
                  </w:r>
                  <w:r w:rsidRPr="00136E66">
                    <w:rPr>
                      <w:sz w:val="24"/>
                      <w:lang w:bidi="es-ES"/>
                    </w:rPr>
                    <w:t xml:space="preserve">EORM. María Mattos Viuda de Denby   </w:t>
                  </w:r>
                </w:p>
                <w:p w:rsidR="00AA723A" w:rsidRDefault="00AA723A" w:rsidP="00AA723A">
                  <w:pPr>
                    <w:rPr>
                      <w:lang w:bidi="es-ES"/>
                    </w:rPr>
                  </w:pPr>
                  <w:r>
                    <w:rPr>
                      <w:lang w:bidi="es-ES"/>
                    </w:rPr>
                    <w:t xml:space="preserve">     </w:t>
                  </w:r>
                </w:p>
                <w:p w:rsidR="00AA723A" w:rsidRDefault="00AA723A" w:rsidP="00AA723A">
                  <w:pPr>
                    <w:rPr>
                      <w:lang w:bidi="es-ES"/>
                    </w:rPr>
                  </w:pPr>
                  <w:r w:rsidRPr="00136E66">
                    <w:rPr>
                      <w:b/>
                      <w:sz w:val="28"/>
                      <w:lang w:bidi="es-ES"/>
                    </w:rPr>
                    <w:t>Primaria</w:t>
                  </w:r>
                  <w:r w:rsidRPr="00136E66">
                    <w:rPr>
                      <w:sz w:val="24"/>
                      <w:lang w:bidi="es-ES"/>
                    </w:rPr>
                    <w:t xml:space="preserve">:        1°, 2°. EORM. María Mattos Viuda de Denby                                                                                              3°, 4°, 5° 6° EORM. María Mattos Viuda de Denby  </w:t>
                  </w:r>
                </w:p>
                <w:p w:rsidR="00AA723A" w:rsidRDefault="00AA723A" w:rsidP="00AA723A">
                  <w:pPr>
                    <w:rPr>
                      <w:lang w:bidi="es-ES"/>
                    </w:rPr>
                  </w:pPr>
                </w:p>
                <w:p w:rsidR="00AA723A" w:rsidRDefault="00AA723A" w:rsidP="00AA723A">
                  <w:pPr>
                    <w:rPr>
                      <w:lang w:bidi="es-ES"/>
                    </w:rPr>
                  </w:pPr>
                  <w:r w:rsidRPr="00136E66">
                    <w:rPr>
                      <w:b/>
                      <w:sz w:val="28"/>
                      <w:lang w:bidi="es-ES"/>
                    </w:rPr>
                    <w:t>Básico</w:t>
                  </w:r>
                  <w:r w:rsidRPr="00136E66">
                    <w:rPr>
                      <w:sz w:val="24"/>
                      <w:lang w:bidi="es-ES"/>
                    </w:rPr>
                    <w:t>:</w:t>
                  </w:r>
                  <w:r>
                    <w:rPr>
                      <w:lang w:bidi="es-ES"/>
                    </w:rPr>
                    <w:t xml:space="preserve">                                                                                                                                                                                                       </w:t>
                  </w:r>
                  <w:r w:rsidRPr="00136E66">
                    <w:rPr>
                      <w:sz w:val="24"/>
                      <w:lang w:bidi="es-ES"/>
                    </w:rPr>
                    <w:t>1° A 3°. Colegio  Evangélico Bethania</w:t>
                  </w:r>
                </w:p>
                <w:p w:rsidR="00AA723A" w:rsidRDefault="00AA723A" w:rsidP="00AA723A">
                  <w:pPr>
                    <w:rPr>
                      <w:lang w:bidi="es-ES"/>
                    </w:rPr>
                  </w:pPr>
                  <w:r>
                    <w:rPr>
                      <w:lang w:bidi="es-ES"/>
                    </w:rPr>
                    <w:t xml:space="preserve">          </w:t>
                  </w:r>
                </w:p>
                <w:p w:rsidR="00AA723A" w:rsidRPr="00EE466F" w:rsidRDefault="00AA723A" w:rsidP="00AA723A">
                  <w:pPr>
                    <w:rPr>
                      <w:lang w:bidi="es-ES"/>
                    </w:rPr>
                  </w:pPr>
                  <w:r w:rsidRPr="00136E66">
                    <w:rPr>
                      <w:b/>
                      <w:sz w:val="28"/>
                      <w:lang w:bidi="es-ES"/>
                    </w:rPr>
                    <w:t>Diversificado</w:t>
                  </w:r>
                  <w:r w:rsidRPr="00136E66">
                    <w:rPr>
                      <w:sz w:val="24"/>
                      <w:lang w:bidi="es-ES"/>
                    </w:rPr>
                    <w:t xml:space="preserve">:                                                                                                                                                                                           4° A 6°. Liceo Técnico Industrial Cristiano Beth Shalom  </w:t>
                  </w:r>
                  <w:r>
                    <w:rPr>
                      <w:lang w:bidi="es-ES"/>
                    </w:rPr>
                    <w:t xml:space="preserve">                    </w:t>
                  </w:r>
                </w:p>
              </w:tc>
            </w:tr>
          </w:tbl>
          <w:p w:rsidR="00AA723A" w:rsidRDefault="00AA723A" w:rsidP="00F20161">
            <w:pPr>
              <w:pStyle w:val="Ttulo2"/>
              <w:rPr>
                <w:sz w:val="32"/>
                <w:u w:val="thick"/>
              </w:rPr>
            </w:pPr>
            <w:r w:rsidRPr="00D41031">
              <w:rPr>
                <w:sz w:val="32"/>
                <w:u w:val="thick"/>
              </w:rPr>
              <w:lastRenderedPageBreak/>
              <w:t xml:space="preserve">OTROS CURSOS </w:t>
            </w:r>
          </w:p>
          <w:p w:rsidR="00D41031" w:rsidRPr="00D41031" w:rsidRDefault="00D41031" w:rsidP="00D41031"/>
          <w:p w:rsidR="00D41031" w:rsidRDefault="00D41031" w:rsidP="00D41031">
            <w:pPr>
              <w:rPr>
                <w:sz w:val="24"/>
              </w:rPr>
            </w:pPr>
            <w:r w:rsidRPr="00D41031">
              <w:rPr>
                <w:sz w:val="24"/>
              </w:rPr>
              <w:t>2008</w:t>
            </w:r>
            <w:r>
              <w:rPr>
                <w:sz w:val="24"/>
              </w:rPr>
              <w:t xml:space="preserve">                                 Mecanografía Libre </w:t>
            </w:r>
          </w:p>
          <w:p w:rsidR="00D41031" w:rsidRDefault="00D41031" w:rsidP="00D41031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D41031" w:rsidRDefault="00D41031" w:rsidP="00D41031">
            <w:pPr>
              <w:rPr>
                <w:sz w:val="24"/>
              </w:rPr>
            </w:pPr>
          </w:p>
          <w:p w:rsidR="00D41031" w:rsidRDefault="00D41031" w:rsidP="00D41031">
            <w:pPr>
              <w:rPr>
                <w:sz w:val="24"/>
              </w:rPr>
            </w:pPr>
          </w:p>
          <w:p w:rsidR="00D41031" w:rsidRDefault="00D41031" w:rsidP="00D41031">
            <w:pPr>
              <w:rPr>
                <w:sz w:val="24"/>
              </w:rPr>
            </w:pPr>
            <w:r>
              <w:rPr>
                <w:sz w:val="24"/>
              </w:rPr>
              <w:t xml:space="preserve">2009                                 </w:t>
            </w:r>
            <w:r w:rsidRPr="00136E66">
              <w:rPr>
                <w:sz w:val="24"/>
              </w:rPr>
              <w:t>Mecanografía</w:t>
            </w:r>
            <w:r>
              <w:rPr>
                <w:sz w:val="24"/>
              </w:rPr>
              <w:t xml:space="preserve"> Básica </w:t>
            </w:r>
          </w:p>
          <w:p w:rsidR="00D41031" w:rsidRDefault="00D41031" w:rsidP="00D41031">
            <w:pPr>
              <w:rPr>
                <w:sz w:val="24"/>
              </w:rPr>
            </w:pPr>
          </w:p>
          <w:p w:rsidR="00D41031" w:rsidRDefault="00D41031" w:rsidP="00D41031">
            <w:pPr>
              <w:rPr>
                <w:sz w:val="24"/>
              </w:rPr>
            </w:pPr>
          </w:p>
          <w:p w:rsidR="00D41031" w:rsidRDefault="00D41031" w:rsidP="00D41031">
            <w:pPr>
              <w:rPr>
                <w:sz w:val="24"/>
              </w:rPr>
            </w:pPr>
          </w:p>
          <w:p w:rsidR="003D1B71" w:rsidRDefault="00D41031" w:rsidP="00D41031">
            <w:pPr>
              <w:rPr>
                <w:sz w:val="24"/>
              </w:rPr>
            </w:pPr>
            <w:r>
              <w:rPr>
                <w:sz w:val="24"/>
              </w:rPr>
              <w:t>2017                                Curso de Brigadista Cruz Roja Guatemala</w:t>
            </w:r>
          </w:p>
          <w:p w:rsidR="00D41031" w:rsidRDefault="00D41031" w:rsidP="00D41031">
            <w:pPr>
              <w:rPr>
                <w:sz w:val="24"/>
              </w:rPr>
            </w:pPr>
          </w:p>
          <w:p w:rsidR="00D41031" w:rsidRPr="00D41031" w:rsidRDefault="00D41031" w:rsidP="00D41031">
            <w:pPr>
              <w:rPr>
                <w:sz w:val="24"/>
              </w:rPr>
            </w:pPr>
          </w:p>
          <w:p w:rsidR="003D1B71" w:rsidRDefault="00D41031" w:rsidP="00D41031">
            <w:pPr>
              <w:pStyle w:val="Ttulo2"/>
              <w:rPr>
                <w:sz w:val="32"/>
                <w:u w:val="thick"/>
              </w:rPr>
            </w:pPr>
            <w:r>
              <w:rPr>
                <w:sz w:val="32"/>
                <w:u w:val="thick"/>
              </w:rPr>
              <w:t>EXPERIENCIA LABORAL</w:t>
            </w:r>
          </w:p>
          <w:p w:rsidR="00D41031" w:rsidRDefault="00D41031" w:rsidP="00D41031"/>
          <w:p w:rsidR="00D41031" w:rsidRDefault="00D41031" w:rsidP="00D41031"/>
          <w:p w:rsidR="00D41031" w:rsidRDefault="00D41031" w:rsidP="00D41031">
            <w:pPr>
              <w:rPr>
                <w:sz w:val="24"/>
              </w:rPr>
            </w:pPr>
            <w:r w:rsidRPr="00D41031">
              <w:rPr>
                <w:sz w:val="24"/>
              </w:rPr>
              <w:t xml:space="preserve">Maxi despensa </w:t>
            </w:r>
            <w:r>
              <w:rPr>
                <w:sz w:val="24"/>
              </w:rPr>
              <w:t>Palín 2017  al  2018</w:t>
            </w:r>
          </w:p>
          <w:p w:rsidR="00D41031" w:rsidRDefault="00D41031" w:rsidP="00D41031">
            <w:pPr>
              <w:rPr>
                <w:sz w:val="24"/>
              </w:rPr>
            </w:pPr>
          </w:p>
          <w:p w:rsidR="00D41031" w:rsidRDefault="00881E34" w:rsidP="00D41031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 w:rsidRPr="00881E34">
              <w:rPr>
                <w:sz w:val="24"/>
              </w:rPr>
              <w:t xml:space="preserve">Atención al Cliente </w:t>
            </w:r>
          </w:p>
          <w:p w:rsidR="00881E34" w:rsidRDefault="00881E34" w:rsidP="00D41031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>Venta directa con el cliente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>Manejo de inventarios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Manejo de pedidos 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>Manejo de plano gramas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Manejo de temperaturas de cámaras 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Manejo  de rebanadoras 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Manejo de empacadoras 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Manejo de llenado de áreas 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Revisión de producto 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>Calidad de producto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Descarga  de producto 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 Almacenamiento de producto 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Impulso de producto </w:t>
            </w:r>
          </w:p>
          <w:p w:rsidR="00881E34" w:rsidRDefault="00881E34" w:rsidP="00881E34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Manejo de horno de rostizado </w:t>
            </w:r>
          </w:p>
          <w:p w:rsidR="00DB159A" w:rsidRPr="00DB159A" w:rsidRDefault="00881E34" w:rsidP="00DB159A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sz w:val="24"/>
              </w:rPr>
              <w:t xml:space="preserve">Revisión de fechas de productos </w:t>
            </w:r>
          </w:p>
          <w:p w:rsidR="00DB159A" w:rsidRDefault="00DB159A" w:rsidP="00DB159A">
            <w:pPr>
              <w:pStyle w:val="Ttulo2"/>
              <w:rPr>
                <w:sz w:val="32"/>
              </w:rPr>
            </w:pPr>
            <w:r w:rsidRPr="00DB159A">
              <w:rPr>
                <w:sz w:val="32"/>
              </w:rPr>
              <w:lastRenderedPageBreak/>
              <w:t>IMPULSADORA Y C</w:t>
            </w:r>
            <w:r>
              <w:rPr>
                <w:sz w:val="32"/>
              </w:rPr>
              <w:t>OLOCADORA  DE POLLO REY Y TOLEDO</w:t>
            </w:r>
          </w:p>
          <w:p w:rsidR="00DB159A" w:rsidRDefault="00DB159A" w:rsidP="00DB159A"/>
          <w:p w:rsidR="00DB159A" w:rsidRDefault="00DB159A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>Atención al cliente</w:t>
            </w:r>
          </w:p>
          <w:p w:rsidR="00DB159A" w:rsidRDefault="00DB159A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 xml:space="preserve">Venta directa con el clientes </w:t>
            </w:r>
          </w:p>
          <w:p w:rsidR="00DB159A" w:rsidRDefault="00DB159A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 xml:space="preserve">Impulso de producto </w:t>
            </w:r>
          </w:p>
          <w:p w:rsidR="00DB159A" w:rsidRDefault="00DB159A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 xml:space="preserve">Colocación de producto </w:t>
            </w:r>
          </w:p>
          <w:p w:rsidR="00DB159A" w:rsidRDefault="00DB159A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>Descarga de producto</w:t>
            </w:r>
          </w:p>
          <w:p w:rsidR="00DB159A" w:rsidRDefault="00DB159A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 xml:space="preserve">Manejo de plano gramas </w:t>
            </w:r>
          </w:p>
          <w:p w:rsidR="00DB159A" w:rsidRDefault="00DB159A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 xml:space="preserve">Llenado de cámaras </w:t>
            </w:r>
          </w:p>
          <w:p w:rsidR="00DB159A" w:rsidRDefault="00DB159A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 xml:space="preserve">Revisión de fechas </w:t>
            </w:r>
          </w:p>
          <w:p w:rsidR="00DB159A" w:rsidRDefault="00DB159A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 xml:space="preserve">Manejo de inventarios </w:t>
            </w:r>
          </w:p>
          <w:p w:rsidR="001454FC" w:rsidRDefault="001454FC" w:rsidP="00DB159A">
            <w:pPr>
              <w:pStyle w:val="Prrafodelista"/>
              <w:numPr>
                <w:ilvl w:val="0"/>
                <w:numId w:val="22"/>
              </w:numPr>
              <w:rPr>
                <w:sz w:val="24"/>
              </w:rPr>
            </w:pPr>
            <w:r>
              <w:rPr>
                <w:sz w:val="24"/>
              </w:rPr>
              <w:t>Manejo de rebanadoras</w:t>
            </w:r>
          </w:p>
          <w:p w:rsidR="00DB159A" w:rsidRPr="00DB159A" w:rsidRDefault="00DB159A" w:rsidP="00DB159A">
            <w:pPr>
              <w:ind w:left="360"/>
              <w:rPr>
                <w:sz w:val="24"/>
              </w:rPr>
            </w:pPr>
          </w:p>
          <w:p w:rsidR="003D1B71" w:rsidRDefault="00DB159A" w:rsidP="00F20161">
            <w:pPr>
              <w:pStyle w:val="Ttulo2"/>
              <w:rPr>
                <w:sz w:val="32"/>
                <w:u w:val="thick"/>
              </w:rPr>
            </w:pPr>
            <w:r w:rsidRPr="00DB159A">
              <w:rPr>
                <w:sz w:val="32"/>
                <w:u w:val="thick"/>
              </w:rPr>
              <w:t xml:space="preserve">REFERENCIAS PERSONALES </w:t>
            </w:r>
          </w:p>
          <w:p w:rsidR="00106C4D" w:rsidRDefault="00106C4D" w:rsidP="00106C4D"/>
          <w:p w:rsidR="00106C4D" w:rsidRPr="001454FC" w:rsidRDefault="00106C4D" w:rsidP="00106C4D">
            <w:pPr>
              <w:rPr>
                <w:sz w:val="20"/>
              </w:rPr>
            </w:pPr>
            <w:r w:rsidRPr="001454FC">
              <w:rPr>
                <w:sz w:val="20"/>
              </w:rPr>
              <w:t xml:space="preserve">Omar de León </w:t>
            </w:r>
          </w:p>
          <w:p w:rsidR="00106C4D" w:rsidRPr="001454FC" w:rsidRDefault="00106C4D" w:rsidP="00106C4D">
            <w:pPr>
              <w:rPr>
                <w:sz w:val="20"/>
              </w:rPr>
            </w:pPr>
            <w:r w:rsidRPr="001454FC">
              <w:rPr>
                <w:sz w:val="20"/>
              </w:rPr>
              <w:t>4793-9364</w:t>
            </w:r>
          </w:p>
          <w:p w:rsidR="00106C4D" w:rsidRPr="001454FC" w:rsidRDefault="00106C4D" w:rsidP="00106C4D">
            <w:pPr>
              <w:rPr>
                <w:sz w:val="20"/>
              </w:rPr>
            </w:pPr>
            <w:r w:rsidRPr="001454FC">
              <w:rPr>
                <w:sz w:val="20"/>
              </w:rPr>
              <w:t>Jefe Inmediato de Solucers</w:t>
            </w:r>
            <w:bookmarkStart w:id="0" w:name="_GoBack"/>
            <w:bookmarkEnd w:id="0"/>
            <w:r w:rsidRPr="001454FC">
              <w:rPr>
                <w:sz w:val="20"/>
              </w:rPr>
              <w:t>a</w:t>
            </w:r>
          </w:p>
          <w:p w:rsidR="00106C4D" w:rsidRPr="001454FC" w:rsidRDefault="00106C4D" w:rsidP="00106C4D">
            <w:pPr>
              <w:rPr>
                <w:sz w:val="20"/>
              </w:rPr>
            </w:pPr>
          </w:p>
          <w:p w:rsidR="00106C4D" w:rsidRPr="001454FC" w:rsidRDefault="00106C4D" w:rsidP="00106C4D">
            <w:pPr>
              <w:rPr>
                <w:sz w:val="20"/>
              </w:rPr>
            </w:pPr>
            <w:r w:rsidRPr="001454FC">
              <w:rPr>
                <w:sz w:val="20"/>
              </w:rPr>
              <w:t xml:space="preserve">Nancy Polanco </w:t>
            </w:r>
          </w:p>
          <w:p w:rsidR="00106C4D" w:rsidRPr="001454FC" w:rsidRDefault="00106C4D" w:rsidP="00106C4D">
            <w:r w:rsidRPr="001454FC">
              <w:t>4535-6920</w:t>
            </w:r>
          </w:p>
          <w:p w:rsidR="00106C4D" w:rsidRPr="001454FC" w:rsidRDefault="00106C4D" w:rsidP="00106C4D">
            <w:r w:rsidRPr="001454FC">
              <w:t>Impulsadora y colocadora de pollo rey y Toledo</w:t>
            </w:r>
          </w:p>
          <w:p w:rsidR="00106C4D" w:rsidRPr="001454FC" w:rsidRDefault="00106C4D" w:rsidP="00106C4D"/>
          <w:p w:rsidR="00106C4D" w:rsidRPr="001454FC" w:rsidRDefault="00106C4D" w:rsidP="00106C4D">
            <w:r w:rsidRPr="001454FC">
              <w:t>Aracely Esquivel</w:t>
            </w:r>
          </w:p>
          <w:p w:rsidR="00106C4D" w:rsidRPr="001454FC" w:rsidRDefault="00106C4D" w:rsidP="00106C4D">
            <w:r w:rsidRPr="001454FC">
              <w:t>5576-8704</w:t>
            </w:r>
          </w:p>
          <w:p w:rsidR="00106C4D" w:rsidRPr="001454FC" w:rsidRDefault="00106C4D" w:rsidP="00106C4D">
            <w:r w:rsidRPr="001454FC">
              <w:t>Gerente de Tienda</w:t>
            </w:r>
          </w:p>
          <w:p w:rsidR="00106C4D" w:rsidRPr="001454FC" w:rsidRDefault="00106C4D" w:rsidP="00106C4D"/>
          <w:p w:rsidR="00106C4D" w:rsidRPr="001454FC" w:rsidRDefault="00106C4D" w:rsidP="00106C4D">
            <w:r w:rsidRPr="001454FC">
              <w:t>Ana Alvarado</w:t>
            </w:r>
          </w:p>
          <w:p w:rsidR="00106C4D" w:rsidRPr="001454FC" w:rsidRDefault="00106C4D" w:rsidP="00106C4D">
            <w:r w:rsidRPr="001454FC">
              <w:t>5487-0740</w:t>
            </w:r>
          </w:p>
          <w:p w:rsidR="00106C4D" w:rsidRPr="001454FC" w:rsidRDefault="00106C4D" w:rsidP="00106C4D">
            <w:r w:rsidRPr="001454FC">
              <w:t>Impulsadora y colocadora de pollo rey y Toledo</w:t>
            </w:r>
          </w:p>
          <w:p w:rsidR="00106C4D" w:rsidRPr="001454FC" w:rsidRDefault="00106C4D" w:rsidP="00106C4D"/>
          <w:p w:rsidR="00106C4D" w:rsidRPr="001454FC" w:rsidRDefault="00106C4D" w:rsidP="00106C4D"/>
          <w:p w:rsidR="00106C4D" w:rsidRPr="001454FC" w:rsidRDefault="00106C4D" w:rsidP="00106C4D">
            <w:r w:rsidRPr="001454FC">
              <w:t xml:space="preserve">Osvaldo de León </w:t>
            </w:r>
          </w:p>
          <w:p w:rsidR="00106C4D" w:rsidRPr="001454FC" w:rsidRDefault="00106C4D" w:rsidP="00106C4D">
            <w:r w:rsidRPr="001454FC">
              <w:t>4878-9241</w:t>
            </w:r>
          </w:p>
          <w:p w:rsidR="00106C4D" w:rsidRPr="001454FC" w:rsidRDefault="00106C4D" w:rsidP="00106C4D">
            <w:r w:rsidRPr="001454FC">
              <w:t>Perito en Administración</w:t>
            </w:r>
          </w:p>
          <w:p w:rsidR="00DB159A" w:rsidRPr="00DB159A" w:rsidRDefault="00DB159A" w:rsidP="00DB159A"/>
          <w:p w:rsidR="003D1B71" w:rsidRPr="00665F95" w:rsidRDefault="003D1B71" w:rsidP="00DB159A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AA723A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AA723A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AA723A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AA723A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2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14A" w:rsidRDefault="006D014A" w:rsidP="00590471">
      <w:r>
        <w:separator/>
      </w:r>
    </w:p>
  </w:endnote>
  <w:endnote w:type="continuationSeparator" w:id="0">
    <w:p w:rsidR="006D014A" w:rsidRDefault="006D014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14A" w:rsidRDefault="006D014A" w:rsidP="00590471">
      <w:r>
        <w:separator/>
      </w:r>
    </w:p>
  </w:footnote>
  <w:footnote w:type="continuationSeparator" w:id="0">
    <w:p w:rsidR="006D014A" w:rsidRDefault="006D014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310F17" w:rsidP="00060042">
    <w:pPr>
      <w:pStyle w:val="Textoindependiente"/>
    </w:pPr>
    <w:r w:rsidRPr="00CA16E3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-1617284</wp:posOffset>
              </wp:positionH>
              <wp:positionV relativeFrom="paragraph">
                <wp:posOffset>-505838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C1C857" id="Grupo 26" o:spid="_x0000_s1026" style="position:absolute;margin-left:-127.35pt;margin-top:-39.85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047768F1"/>
    <w:multiLevelType w:val="hybridMultilevel"/>
    <w:tmpl w:val="4DD442E0"/>
    <w:lvl w:ilvl="0" w:tplc="954269E8">
      <w:start w:val="2017"/>
      <w:numFmt w:val="bullet"/>
      <w:lvlText w:val=""/>
      <w:lvlJc w:val="left"/>
      <w:pPr>
        <w:ind w:left="1080" w:hanging="360"/>
      </w:pPr>
      <w:rPr>
        <w:rFonts w:ascii="Symbol" w:eastAsiaTheme="minorEastAsia" w:hAnsi="Symbol" w:cs="Calibri" w:hint="default"/>
        <w:sz w:val="24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8EF76C7"/>
    <w:multiLevelType w:val="hybridMultilevel"/>
    <w:tmpl w:val="0F00BD4A"/>
    <w:lvl w:ilvl="0" w:tplc="954269E8">
      <w:start w:val="2017"/>
      <w:numFmt w:val="bullet"/>
      <w:lvlText w:val=""/>
      <w:lvlJc w:val="left"/>
      <w:pPr>
        <w:ind w:left="2520" w:hanging="360"/>
      </w:pPr>
      <w:rPr>
        <w:rFonts w:ascii="Symbol" w:eastAsiaTheme="minorEastAsia" w:hAnsi="Symbol" w:cs="Calibri" w:hint="default"/>
        <w:sz w:val="24"/>
      </w:rPr>
    </w:lvl>
    <w:lvl w:ilvl="1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643617"/>
    <w:multiLevelType w:val="hybridMultilevel"/>
    <w:tmpl w:val="7DB2B544"/>
    <w:lvl w:ilvl="0" w:tplc="954269E8">
      <w:start w:val="2017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4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631392"/>
    <w:multiLevelType w:val="hybridMultilevel"/>
    <w:tmpl w:val="1102CA26"/>
    <w:lvl w:ilvl="0" w:tplc="954269E8">
      <w:start w:val="2017"/>
      <w:numFmt w:val="bullet"/>
      <w:lvlText w:val=""/>
      <w:lvlJc w:val="left"/>
      <w:pPr>
        <w:ind w:left="1800" w:hanging="360"/>
      </w:pPr>
      <w:rPr>
        <w:rFonts w:ascii="Symbol" w:eastAsiaTheme="minorEastAsia" w:hAnsi="Symbol" w:cs="Calibri" w:hint="default"/>
        <w:sz w:val="24"/>
      </w:rPr>
    </w:lvl>
    <w:lvl w:ilvl="1" w:tplc="1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4FA2A4E"/>
    <w:multiLevelType w:val="hybridMultilevel"/>
    <w:tmpl w:val="8018B26C"/>
    <w:lvl w:ilvl="0" w:tplc="954269E8">
      <w:start w:val="2017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4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452F4FC9"/>
    <w:multiLevelType w:val="hybridMultilevel"/>
    <w:tmpl w:val="2EB4026C"/>
    <w:lvl w:ilvl="0" w:tplc="954269E8">
      <w:start w:val="2017"/>
      <w:numFmt w:val="bullet"/>
      <w:lvlText w:val=""/>
      <w:lvlJc w:val="left"/>
      <w:pPr>
        <w:ind w:left="1800" w:hanging="360"/>
      </w:pPr>
      <w:rPr>
        <w:rFonts w:ascii="Symbol" w:eastAsiaTheme="minorEastAsia" w:hAnsi="Symbol" w:cs="Calibri" w:hint="default"/>
        <w:sz w:val="24"/>
      </w:rPr>
    </w:lvl>
    <w:lvl w:ilvl="1" w:tplc="1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A364EA3"/>
    <w:multiLevelType w:val="hybridMultilevel"/>
    <w:tmpl w:val="352892B0"/>
    <w:lvl w:ilvl="0" w:tplc="954269E8">
      <w:start w:val="2017"/>
      <w:numFmt w:val="bullet"/>
      <w:lvlText w:val=""/>
      <w:lvlJc w:val="left"/>
      <w:pPr>
        <w:ind w:left="1080" w:hanging="360"/>
      </w:pPr>
      <w:rPr>
        <w:rFonts w:ascii="Symbol" w:eastAsiaTheme="minorEastAsia" w:hAnsi="Symbol" w:cs="Calibri" w:hint="default"/>
        <w:sz w:val="24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21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4"/>
  </w:num>
  <w:num w:numId="17">
    <w:abstractNumId w:val="11"/>
  </w:num>
  <w:num w:numId="18">
    <w:abstractNumId w:val="19"/>
  </w:num>
  <w:num w:numId="19">
    <w:abstractNumId w:val="12"/>
  </w:num>
  <w:num w:numId="20">
    <w:abstractNumId w:val="20"/>
  </w:num>
  <w:num w:numId="21">
    <w:abstractNumId w:val="15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3A"/>
    <w:rsid w:val="00060042"/>
    <w:rsid w:val="0008685D"/>
    <w:rsid w:val="00090860"/>
    <w:rsid w:val="00106C4D"/>
    <w:rsid w:val="00112FD7"/>
    <w:rsid w:val="00136E66"/>
    <w:rsid w:val="001454FC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925C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014A"/>
    <w:rsid w:val="006D79A8"/>
    <w:rsid w:val="0072353B"/>
    <w:rsid w:val="00727070"/>
    <w:rsid w:val="00731C67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81E34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A723A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41031"/>
    <w:rsid w:val="00DB159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stefanicastillo047@gmail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quipo1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3</Pages>
  <Words>480</Words>
  <Characters>2646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2019-12-20T02:52:00Z</dcterms:created>
  <dcterms:modified xsi:type="dcterms:W3CDTF">2020-01-01T19:25:00Z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