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4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562"/>
        <w:gridCol w:w="423"/>
        <w:gridCol w:w="6607"/>
      </w:tblGrid>
      <w:tr w:rsidR="003E02F5" w:rsidRPr="003E02F5" w14:paraId="79A64225" w14:textId="77777777" w:rsidTr="002D6AF9">
        <w:trPr>
          <w:trHeight w:val="2112"/>
        </w:trPr>
        <w:tc>
          <w:tcPr>
            <w:tcW w:w="3912" w:type="dxa"/>
            <w:gridSpan w:val="3"/>
            <w:vMerge w:val="restart"/>
            <w:tcBorders>
              <w:bottom w:val="nil"/>
            </w:tcBorders>
          </w:tcPr>
          <w:p w14:paraId="14AB377C" w14:textId="77777777" w:rsidR="002B260E" w:rsidRDefault="002B260E" w:rsidP="003D1B71">
            <w:pPr>
              <w:pStyle w:val="Textoindependiente"/>
              <w:kinsoku w:val="0"/>
              <w:overflowPunct w:val="0"/>
              <w:ind w:left="-1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27CD62" wp14:editId="79FEE0CB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-316230</wp:posOffset>
                  </wp:positionV>
                  <wp:extent cx="2476500" cy="2671445"/>
                  <wp:effectExtent l="76200" t="76200" r="76200" b="111950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rio1.jpeg"/>
                          <pic:cNvPicPr/>
                        </pic:nvPicPr>
                        <pic:blipFill rotWithShape="1">
                          <a:blip r:embed="rId10"/>
                          <a:srcRect l="10207" r="11747" b="52633"/>
                          <a:stretch/>
                        </pic:blipFill>
                        <pic:spPr bwMode="auto">
                          <a:xfrm>
                            <a:off x="0" y="0"/>
                            <a:ext cx="2476500" cy="2671445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7C5EF3" w14:textId="77777777" w:rsidR="002B260E" w:rsidRDefault="002B260E" w:rsidP="003D1B71">
            <w:pPr>
              <w:pStyle w:val="Textoindependiente"/>
              <w:kinsoku w:val="0"/>
              <w:overflowPunct w:val="0"/>
              <w:ind w:left="-120"/>
              <w:rPr>
                <w:noProof/>
              </w:rPr>
            </w:pPr>
          </w:p>
          <w:p w14:paraId="49534E05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E4E312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6E7E76E" w14:textId="77777777" w:rsidR="003D1B71" w:rsidRPr="003E02F5" w:rsidRDefault="006A2025" w:rsidP="006A2025">
            <w:pPr>
              <w:pStyle w:val="Ttulo"/>
              <w:rPr>
                <w:color w:val="4C4C4C" w:themeColor="accent4" w:themeShade="BF"/>
              </w:rPr>
            </w:pPr>
            <w:r w:rsidRPr="003E02F5">
              <w:rPr>
                <w:color w:val="4C4C4C" w:themeColor="accent4" w:themeShade="BF"/>
              </w:rPr>
              <w:t>Mario Roberto</w:t>
            </w:r>
            <w:r w:rsidR="003D1B71" w:rsidRPr="003E02F5">
              <w:rPr>
                <w:color w:val="4C4C4C" w:themeColor="accent4" w:themeShade="BF"/>
                <w:lang w:bidi="es-ES"/>
              </w:rPr>
              <w:br/>
            </w:r>
            <w:r w:rsidRPr="003E02F5">
              <w:rPr>
                <w:color w:val="4C4C4C" w:themeColor="accent4" w:themeShade="BF"/>
              </w:rPr>
              <w:t>Vásquez Gutiérrez</w:t>
            </w:r>
          </w:p>
        </w:tc>
      </w:tr>
      <w:tr w:rsidR="003D1B71" w:rsidRPr="00CA16E3" w14:paraId="51A155A6" w14:textId="77777777" w:rsidTr="002D6AF9">
        <w:trPr>
          <w:trHeight w:val="1589"/>
        </w:trPr>
        <w:tc>
          <w:tcPr>
            <w:tcW w:w="3912" w:type="dxa"/>
            <w:gridSpan w:val="3"/>
            <w:vMerge/>
            <w:tcBorders>
              <w:bottom w:val="nil"/>
            </w:tcBorders>
          </w:tcPr>
          <w:p w14:paraId="7A4487D0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21B38DD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4D693723DA934084BDE42FBC9272894A"/>
              </w:placeholder>
              <w:temporary/>
              <w15:appearance w15:val="hidden"/>
            </w:sdtPr>
            <w:sdtEndPr/>
            <w:sdtContent>
              <w:p w14:paraId="59614B54" w14:textId="77777777"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14:paraId="4E32D874" w14:textId="7EE0CE93" w:rsidR="00F37742" w:rsidRDefault="00F37742" w:rsidP="00665F95">
            <w:pPr>
              <w:pStyle w:val="Fechas"/>
              <w:spacing w:line="216" w:lineRule="auto"/>
              <w:rPr>
                <w:sz w:val="22"/>
              </w:rPr>
            </w:pPr>
            <w:r>
              <w:rPr>
                <w:sz w:val="22"/>
              </w:rPr>
              <w:t xml:space="preserve">01/03/2023 </w:t>
            </w:r>
            <w:r w:rsidR="005A4F5C">
              <w:rPr>
                <w:sz w:val="22"/>
              </w:rPr>
              <w:t>– 01/02/2024</w:t>
            </w:r>
          </w:p>
          <w:p w14:paraId="377B6A23" w14:textId="3F14DE6B" w:rsidR="00F37742" w:rsidRDefault="00F37742" w:rsidP="00665F95">
            <w:pPr>
              <w:pStyle w:val="Fechas"/>
              <w:spacing w:line="216" w:lineRule="auto"/>
              <w:rPr>
                <w:sz w:val="22"/>
              </w:rPr>
            </w:pPr>
            <w:r>
              <w:rPr>
                <w:sz w:val="22"/>
              </w:rPr>
              <w:t xml:space="preserve">Asistente en Unidad de Gestión Ambiental Municipal </w:t>
            </w:r>
          </w:p>
          <w:p w14:paraId="4DB45439" w14:textId="3A4AC15C" w:rsidR="00F37742" w:rsidRDefault="00F37742" w:rsidP="00665F95">
            <w:pPr>
              <w:pStyle w:val="Fechas"/>
              <w:spacing w:line="216" w:lineRule="auto"/>
              <w:rPr>
                <w:sz w:val="22"/>
              </w:rPr>
            </w:pPr>
            <w:r>
              <w:rPr>
                <w:sz w:val="22"/>
              </w:rPr>
              <w:t>Municipalidad de Gualán Zacapa</w:t>
            </w:r>
          </w:p>
          <w:p w14:paraId="5910FF72" w14:textId="0ADECC37" w:rsidR="00F37742" w:rsidRDefault="00F37742" w:rsidP="00665F95">
            <w:pPr>
              <w:pStyle w:val="Fechas"/>
              <w:spacing w:line="216" w:lineRule="auto"/>
              <w:rPr>
                <w:sz w:val="22"/>
              </w:rPr>
            </w:pPr>
            <w:r>
              <w:rPr>
                <w:sz w:val="22"/>
              </w:rPr>
              <w:t>Cel. 4770-2878</w:t>
            </w:r>
          </w:p>
          <w:p w14:paraId="44DC6C44" w14:textId="77777777" w:rsidR="00F37742" w:rsidRDefault="00F37742" w:rsidP="00665F95">
            <w:pPr>
              <w:pStyle w:val="Fechas"/>
              <w:spacing w:line="216" w:lineRule="auto"/>
              <w:rPr>
                <w:sz w:val="22"/>
              </w:rPr>
            </w:pPr>
          </w:p>
          <w:p w14:paraId="0493B594" w14:textId="703C23B5" w:rsidR="003D1B71" w:rsidRPr="00665F95" w:rsidRDefault="006A2025" w:rsidP="00665F95">
            <w:pPr>
              <w:pStyle w:val="Fechas"/>
              <w:spacing w:line="216" w:lineRule="auto"/>
            </w:pPr>
            <w:r w:rsidRPr="00822925">
              <w:rPr>
                <w:sz w:val="22"/>
              </w:rPr>
              <w:t>19/10/2020</w:t>
            </w:r>
            <w:r w:rsidR="003D1B71" w:rsidRPr="00822925">
              <w:rPr>
                <w:rFonts w:eastAsia="Calibri"/>
                <w:sz w:val="22"/>
                <w:lang w:bidi="es-ES"/>
              </w:rPr>
              <w:t>-</w:t>
            </w:r>
            <w:r w:rsidRPr="00822925">
              <w:rPr>
                <w:sz w:val="22"/>
              </w:rPr>
              <w:t xml:space="preserve"> </w:t>
            </w:r>
            <w:r w:rsidR="00E512D5">
              <w:rPr>
                <w:sz w:val="22"/>
              </w:rPr>
              <w:t>15/02/2023</w:t>
            </w:r>
            <w:r w:rsidR="003E02F5" w:rsidRPr="00822925">
              <w:rPr>
                <w:sz w:val="22"/>
              </w:rPr>
              <w:t>.</w:t>
            </w:r>
          </w:p>
          <w:p w14:paraId="31A99CFF" w14:textId="4B289DD7" w:rsidR="003D1B71" w:rsidRPr="00822925" w:rsidRDefault="00235FBF" w:rsidP="00235FBF">
            <w:pPr>
              <w:pStyle w:val="Experiencia"/>
              <w:spacing w:line="216" w:lineRule="auto"/>
              <w:rPr>
                <w:b/>
              </w:rPr>
            </w:pPr>
            <w:r>
              <w:rPr>
                <w:b/>
              </w:rPr>
              <w:t>Gerente de Agencia</w:t>
            </w:r>
            <w:r w:rsidR="00F37742">
              <w:rPr>
                <w:b/>
              </w:rPr>
              <w:t xml:space="preserve"> (Interinato)</w:t>
            </w:r>
            <w:r>
              <w:rPr>
                <w:b/>
              </w:rPr>
              <w:t>, Ejecutivo</w:t>
            </w:r>
            <w:r w:rsidR="006A2025" w:rsidRPr="00822925">
              <w:rPr>
                <w:b/>
              </w:rPr>
              <w:t xml:space="preserve"> de Negocios</w:t>
            </w:r>
            <w:r w:rsidR="003D1B71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 • </w:t>
            </w:r>
            <w:r w:rsidR="006A2025" w:rsidRPr="00822925">
              <w:rPr>
                <w:b/>
              </w:rPr>
              <w:t>Cooperativa Integral de Ahorro y Crédito Itzá R. L.</w:t>
            </w:r>
            <w:r w:rsidR="002D6AF9" w:rsidRPr="00822925">
              <w:rPr>
                <w:b/>
              </w:rPr>
              <w:t xml:space="preserve"> Tel. 7933-2037</w:t>
            </w:r>
          </w:p>
          <w:p w14:paraId="52F8BF3F" w14:textId="77777777" w:rsidR="003D1B71" w:rsidRPr="00822925" w:rsidRDefault="00822925" w:rsidP="00665F95">
            <w:pPr>
              <w:pStyle w:val="Fechas"/>
              <w:spacing w:line="216" w:lineRule="auto"/>
              <w:rPr>
                <w:sz w:val="22"/>
              </w:rPr>
            </w:pPr>
            <w:r w:rsidRPr="00822925">
              <w:rPr>
                <w:sz w:val="22"/>
              </w:rPr>
              <w:t>20/10/2017</w:t>
            </w:r>
            <w:r w:rsidR="003D1B71" w:rsidRPr="00822925">
              <w:rPr>
                <w:rFonts w:eastAsia="Calibri"/>
                <w:sz w:val="22"/>
                <w:lang w:bidi="es-ES"/>
              </w:rPr>
              <w:t>-</w:t>
            </w:r>
            <w:r w:rsidR="006A2025" w:rsidRPr="00822925">
              <w:rPr>
                <w:sz w:val="22"/>
              </w:rPr>
              <w:t>15/10/2020</w:t>
            </w:r>
          </w:p>
          <w:p w14:paraId="2BCDC135" w14:textId="77777777" w:rsidR="003D1B71" w:rsidRPr="00822925" w:rsidRDefault="00822925" w:rsidP="00822925">
            <w:pPr>
              <w:pStyle w:val="Experiencia"/>
              <w:numPr>
                <w:ilvl w:val="0"/>
                <w:numId w:val="17"/>
              </w:numPr>
              <w:spacing w:line="216" w:lineRule="auto"/>
              <w:rPr>
                <w:b/>
              </w:rPr>
            </w:pPr>
            <w:r w:rsidRPr="00822925">
              <w:rPr>
                <w:b/>
              </w:rPr>
              <w:t>Encargado</w:t>
            </w:r>
            <w:r w:rsidR="00D0373F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 </w:t>
            </w:r>
            <w:r w:rsidR="003D1B71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 w:rsidRPr="00822925">
              <w:rPr>
                <w:b/>
              </w:rPr>
              <w:t>Vendedor</w:t>
            </w:r>
            <w:r w:rsidR="003D1B71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 • </w:t>
            </w:r>
            <w:r w:rsidRPr="00822925">
              <w:rPr>
                <w:b/>
              </w:rPr>
              <w:t>Zapatería S &amp; R Cel. 4259-1543</w:t>
            </w:r>
          </w:p>
          <w:p w14:paraId="0F79E89F" w14:textId="5D4FE06E" w:rsidR="003D1B71" w:rsidRPr="00822925" w:rsidRDefault="006B0466" w:rsidP="00665F95">
            <w:pPr>
              <w:pStyle w:val="Fechas"/>
              <w:spacing w:line="216" w:lineRule="auto"/>
              <w:rPr>
                <w:sz w:val="22"/>
              </w:rPr>
            </w:pPr>
            <w:r>
              <w:rPr>
                <w:sz w:val="22"/>
              </w:rPr>
              <w:t>09/</w:t>
            </w:r>
            <w:r w:rsidR="006A2025" w:rsidRPr="00822925">
              <w:rPr>
                <w:sz w:val="22"/>
              </w:rPr>
              <w:t>02/2015</w:t>
            </w:r>
            <w:r w:rsidR="003D1B71" w:rsidRPr="00822925">
              <w:rPr>
                <w:rFonts w:eastAsia="Calibri"/>
                <w:sz w:val="22"/>
                <w:lang w:bidi="es-ES"/>
              </w:rPr>
              <w:t>-</w:t>
            </w:r>
            <w:r w:rsidR="006A2025" w:rsidRPr="00822925">
              <w:rPr>
                <w:sz w:val="22"/>
              </w:rPr>
              <w:t>16/10/2017</w:t>
            </w:r>
          </w:p>
          <w:p w14:paraId="52DDD17C" w14:textId="77777777" w:rsidR="003D1B71" w:rsidRPr="00822925" w:rsidRDefault="006A2025" w:rsidP="00822925">
            <w:pPr>
              <w:pStyle w:val="Experiencia"/>
              <w:numPr>
                <w:ilvl w:val="0"/>
                <w:numId w:val="17"/>
              </w:numPr>
              <w:spacing w:line="216" w:lineRule="auto"/>
              <w:rPr>
                <w:b/>
              </w:rPr>
            </w:pPr>
            <w:r w:rsidRPr="00822925">
              <w:rPr>
                <w:b/>
              </w:rPr>
              <w:t>Auxiliar General</w:t>
            </w:r>
            <w:r w:rsidR="00D0373F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 </w:t>
            </w:r>
            <w:r w:rsidR="003D1B71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• </w:t>
            </w:r>
            <w:r w:rsidR="003E02F5" w:rsidRPr="00822925">
              <w:rPr>
                <w:b/>
              </w:rPr>
              <w:t>Analista de Créditos/Receptor Pagador</w:t>
            </w:r>
            <w:r w:rsidR="003D1B71" w:rsidRPr="00822925">
              <w:rPr>
                <w:rStyle w:val="Textoennegrita"/>
                <w:rFonts w:eastAsia="Calibri"/>
                <w:b w:val="0"/>
                <w:lang w:bidi="es-ES"/>
              </w:rPr>
              <w:t xml:space="preserve"> • </w:t>
            </w:r>
            <w:r w:rsidR="003E02F5" w:rsidRPr="00822925">
              <w:rPr>
                <w:b/>
              </w:rPr>
              <w:t>Banco de los Trabajadores BANTRAB</w:t>
            </w:r>
            <w:r w:rsidR="002D6AF9" w:rsidRPr="00822925">
              <w:rPr>
                <w:b/>
              </w:rPr>
              <w:t xml:space="preserve"> Tel. 2426-4862</w:t>
            </w:r>
          </w:p>
          <w:p w14:paraId="22BA64F4" w14:textId="55E37FA4" w:rsidR="003D1B71" w:rsidRPr="00665F95" w:rsidRDefault="003E02F5" w:rsidP="00665F95">
            <w:pPr>
              <w:spacing w:line="216" w:lineRule="auto"/>
            </w:pPr>
            <w:r>
              <w:t>Responsabilidad en el manejo de información con Ética profesional, desempeño en varios puestos de trabajo cumpliendo con los requerimientos en su totalidad.</w:t>
            </w:r>
          </w:p>
          <w:sdt>
            <w:sdtPr>
              <w:id w:val="-1554227259"/>
              <w:placeholder>
                <w:docPart w:val="3EE6BF04FD0B403C85014CFDF583767A"/>
              </w:placeholder>
              <w:temporary/>
              <w:showingPlcHdr/>
              <w15:appearance w15:val="hidden"/>
            </w:sdtPr>
            <w:sdtEndPr/>
            <w:sdtContent>
              <w:p w14:paraId="63BFB57D" w14:textId="77777777"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14:paraId="4CA255E0" w14:textId="77777777" w:rsidR="003D1B71" w:rsidRPr="00665F95" w:rsidRDefault="003E02F5" w:rsidP="00665F95">
            <w:pPr>
              <w:pStyle w:val="Nombredelaescuela"/>
              <w:spacing w:line="216" w:lineRule="auto"/>
            </w:pPr>
            <w:r>
              <w:t>CUNZAC</w:t>
            </w:r>
            <w:r w:rsidR="003D1B71" w:rsidRPr="00665F95">
              <w:rPr>
                <w:lang w:bidi="es-ES"/>
              </w:rPr>
              <w:t xml:space="preserve">, </w:t>
            </w:r>
            <w:r>
              <w:t>Zacapa, Zacapa</w:t>
            </w:r>
          </w:p>
          <w:p w14:paraId="0AC54792" w14:textId="77777777" w:rsidR="003D1B71" w:rsidRPr="002D6AF9" w:rsidRDefault="003E02F5" w:rsidP="00665F95">
            <w:pPr>
              <w:pStyle w:val="Listaconvietas"/>
              <w:spacing w:line="216" w:lineRule="auto"/>
              <w:rPr>
                <w:b/>
              </w:rPr>
            </w:pPr>
            <w:r w:rsidRPr="002D6AF9">
              <w:rPr>
                <w:b/>
              </w:rPr>
              <w:t xml:space="preserve">15/01/2020 a la Fecha </w:t>
            </w:r>
          </w:p>
          <w:p w14:paraId="4D5773AC" w14:textId="64DC5BFD" w:rsidR="003E02F5" w:rsidRDefault="003E02F5" w:rsidP="003E02F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>
              <w:t xml:space="preserve">Actualmente curso el </w:t>
            </w:r>
            <w:r w:rsidR="007C6514">
              <w:t>9n</w:t>
            </w:r>
            <w:r>
              <w:t>o. Semestre en la Carrera de Licenciatura en Administración de Empresas en la Universidad San Carlos de Guatemala con sede en Zacapa.</w:t>
            </w:r>
          </w:p>
          <w:p w14:paraId="2EFD59D6" w14:textId="77777777" w:rsidR="002D6AF9" w:rsidRDefault="002D6AF9" w:rsidP="003E02F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486C441A" w14:textId="77777777" w:rsidR="003E02F5" w:rsidRDefault="002D6AF9" w:rsidP="003E02F5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15/01/2010</w:t>
            </w:r>
            <w:r w:rsidRPr="002D6AF9">
              <w:rPr>
                <w:b/>
              </w:rPr>
              <w:t xml:space="preserve"> a 30/10/2012</w:t>
            </w:r>
          </w:p>
          <w:p w14:paraId="7C7D7FB8" w14:textId="77777777" w:rsidR="002D6AF9" w:rsidRDefault="002D6AF9" w:rsidP="002D6AF9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  <w:r>
              <w:rPr>
                <w:b/>
              </w:rPr>
              <w:t>Instituto Diversificado Municipal Gualán, Zacapa.</w:t>
            </w:r>
          </w:p>
          <w:p w14:paraId="2490A00B" w14:textId="7D6E1AE0" w:rsidR="002D6AF9" w:rsidRPr="002D6AF9" w:rsidRDefault="002D6AF9" w:rsidP="00F3774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 w:rsidRPr="002D6AF9">
              <w:t>Título de Perito en Mercadotecnia y Publicidad</w:t>
            </w:r>
            <w:r w:rsidR="00F37742">
              <w:t>.</w:t>
            </w:r>
          </w:p>
          <w:p w14:paraId="5B5885C2" w14:textId="77777777" w:rsidR="002D6AF9" w:rsidRDefault="002D6AF9" w:rsidP="002D6AF9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15/01/2007 a 30/10/2009</w:t>
            </w:r>
          </w:p>
          <w:p w14:paraId="6E10536B" w14:textId="77777777" w:rsidR="002D6AF9" w:rsidRDefault="002D6AF9" w:rsidP="002D6AF9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  <w:r>
              <w:rPr>
                <w:b/>
              </w:rPr>
              <w:t>Instituto Nacional de Educación Básica “Álvaro Enrique Estrada Arriaza.</w:t>
            </w:r>
          </w:p>
          <w:p w14:paraId="035D17F3" w14:textId="77777777" w:rsidR="002D6AF9" w:rsidRPr="002D6AF9" w:rsidRDefault="002D6AF9" w:rsidP="002D6AF9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 w:rsidRPr="002D6AF9">
              <w:t>Diploma de 3ro. Básico.</w:t>
            </w:r>
          </w:p>
          <w:p w14:paraId="256C844B" w14:textId="77777777" w:rsidR="002D6AF9" w:rsidRDefault="002D6AF9" w:rsidP="002D6AF9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15/01/2001 a 30/10/2006</w:t>
            </w:r>
          </w:p>
          <w:p w14:paraId="4F1C01DE" w14:textId="77777777" w:rsidR="002D6AF9" w:rsidRDefault="002D6AF9" w:rsidP="002D6AF9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  <w:r>
              <w:rPr>
                <w:b/>
              </w:rPr>
              <w:t>Escuela Oficial Urbana para Varones “Carmen Sagastume Cáceres”</w:t>
            </w:r>
          </w:p>
          <w:p w14:paraId="00808C93" w14:textId="77777777" w:rsidR="003D1B71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>
              <w:t>Diploma de 6to. Primaria.</w:t>
            </w:r>
          </w:p>
          <w:p w14:paraId="5E9D9E98" w14:textId="77777777" w:rsidR="0082292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5FDA1A17" w14:textId="77777777" w:rsidR="0082292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4D27C6BC" w14:textId="77777777" w:rsidR="0082292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0A000719" w14:textId="77777777" w:rsidR="0082292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3E1CF3AB" w14:textId="77777777" w:rsidR="0082292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77BCB9B0" w14:textId="77777777" w:rsidR="00822925" w:rsidRPr="00665F95" w:rsidRDefault="00822925" w:rsidP="00822925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1E2C9B96" w14:textId="77777777" w:rsidR="003D1B71" w:rsidRDefault="006142B9" w:rsidP="00F20161">
            <w:pPr>
              <w:pStyle w:val="Ttulo2"/>
            </w:pPr>
            <w:sdt>
              <w:sdtPr>
                <w:id w:val="1374043770"/>
                <w:placeholder>
                  <w:docPart w:val="A8CF15DACA5D4C9CB3FF7D26D125C65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F20161">
                  <w:t>Referencias</w:t>
                </w:r>
              </w:sdtContent>
            </w:sdt>
            <w:r w:rsidR="00822925">
              <w:t xml:space="preserve"> Laborales</w:t>
            </w:r>
          </w:p>
          <w:p w14:paraId="30598CB4" w14:textId="77777777" w:rsidR="002B260E" w:rsidRPr="0059778D" w:rsidRDefault="002B260E" w:rsidP="002B260E">
            <w:pPr>
              <w:pStyle w:val="Prrafodelista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Sergio David Vega Palma (Gerente Regional</w:t>
            </w:r>
            <w:r w:rsidR="00576BD9" w:rsidRPr="0059778D">
              <w:rPr>
                <w:sz w:val="22"/>
                <w:szCs w:val="22"/>
              </w:rPr>
              <w:t xml:space="preserve"> </w:t>
            </w:r>
            <w:proofErr w:type="spellStart"/>
            <w:r w:rsidR="00576BD9" w:rsidRPr="0059778D">
              <w:rPr>
                <w:sz w:val="22"/>
                <w:szCs w:val="22"/>
              </w:rPr>
              <w:t>Cooitzá</w:t>
            </w:r>
            <w:proofErr w:type="spellEnd"/>
            <w:r w:rsidRPr="0059778D">
              <w:rPr>
                <w:sz w:val="22"/>
                <w:szCs w:val="22"/>
              </w:rPr>
              <w:t xml:space="preserve">) </w:t>
            </w:r>
          </w:p>
          <w:p w14:paraId="7677AC9B" w14:textId="77777777" w:rsidR="002B260E" w:rsidRPr="0059778D" w:rsidRDefault="002B260E" w:rsidP="002B260E">
            <w:pPr>
              <w:pStyle w:val="Prrafodelista"/>
              <w:numPr>
                <w:ilvl w:val="0"/>
                <w:numId w:val="0"/>
              </w:numPr>
              <w:ind w:left="360"/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Cel. 5579-7070</w:t>
            </w:r>
          </w:p>
          <w:p w14:paraId="6825A0A1" w14:textId="77777777" w:rsidR="00822925" w:rsidRPr="0059778D" w:rsidRDefault="00822925" w:rsidP="002B260E">
            <w:pPr>
              <w:pStyle w:val="Prrafodelista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Nancy Gabriela Sarceño Guzmán (</w:t>
            </w:r>
            <w:r w:rsidR="00235FBF" w:rsidRPr="0059778D">
              <w:rPr>
                <w:sz w:val="22"/>
                <w:szCs w:val="22"/>
              </w:rPr>
              <w:t>secretaria</w:t>
            </w:r>
            <w:r w:rsidRPr="0059778D">
              <w:rPr>
                <w:sz w:val="22"/>
                <w:szCs w:val="22"/>
              </w:rPr>
              <w:t xml:space="preserve"> </w:t>
            </w:r>
            <w:proofErr w:type="spellStart"/>
            <w:r w:rsidRPr="0059778D">
              <w:rPr>
                <w:sz w:val="22"/>
                <w:szCs w:val="22"/>
              </w:rPr>
              <w:t>Cooitzá</w:t>
            </w:r>
            <w:proofErr w:type="spellEnd"/>
            <w:r w:rsidRPr="0059778D">
              <w:rPr>
                <w:sz w:val="22"/>
                <w:szCs w:val="22"/>
              </w:rPr>
              <w:t>)</w:t>
            </w:r>
          </w:p>
          <w:p w14:paraId="0690371B" w14:textId="77777777" w:rsidR="002B260E" w:rsidRPr="0059778D" w:rsidRDefault="00822925" w:rsidP="002B260E">
            <w:pPr>
              <w:pStyle w:val="Prrafodelista"/>
              <w:numPr>
                <w:ilvl w:val="0"/>
                <w:numId w:val="0"/>
              </w:numPr>
              <w:ind w:left="360"/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 xml:space="preserve">Cel. </w:t>
            </w:r>
            <w:r w:rsidR="00280F64" w:rsidRPr="0059778D">
              <w:rPr>
                <w:sz w:val="22"/>
                <w:szCs w:val="22"/>
              </w:rPr>
              <w:t>5836-9808</w:t>
            </w:r>
          </w:p>
          <w:p w14:paraId="659EA886" w14:textId="77777777" w:rsidR="00E512D5" w:rsidRPr="0059778D" w:rsidRDefault="00E512D5" w:rsidP="00E512D5">
            <w:pPr>
              <w:pStyle w:val="Prrafodelista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 xml:space="preserve">Luis González (Ejecutivo de Negocios </w:t>
            </w:r>
            <w:proofErr w:type="spellStart"/>
            <w:r w:rsidRPr="0059778D">
              <w:rPr>
                <w:sz w:val="22"/>
                <w:szCs w:val="22"/>
              </w:rPr>
              <w:t>Cooitzá</w:t>
            </w:r>
            <w:proofErr w:type="spellEnd"/>
            <w:r w:rsidRPr="0059778D">
              <w:rPr>
                <w:sz w:val="22"/>
                <w:szCs w:val="22"/>
              </w:rPr>
              <w:t>)</w:t>
            </w:r>
          </w:p>
          <w:p w14:paraId="12B412D8" w14:textId="77777777" w:rsidR="00E512D5" w:rsidRPr="0059778D" w:rsidRDefault="00E512D5" w:rsidP="00E512D5">
            <w:pPr>
              <w:pStyle w:val="Prrafodelista"/>
              <w:numPr>
                <w:ilvl w:val="0"/>
                <w:numId w:val="0"/>
              </w:numPr>
              <w:ind w:left="360"/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Cel. 5531-8614</w:t>
            </w:r>
          </w:p>
          <w:p w14:paraId="2143AD1B" w14:textId="77777777" w:rsidR="003D1B71" w:rsidRPr="0059778D" w:rsidRDefault="00280F64" w:rsidP="00280F64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Gilberto Interiano Ramírez (Dueño Zapatería S &amp; R)</w:t>
            </w:r>
          </w:p>
          <w:p w14:paraId="3C54A6F9" w14:textId="77777777" w:rsidR="00E512D5" w:rsidRPr="0059778D" w:rsidRDefault="00280F64" w:rsidP="00E512D5">
            <w:pPr>
              <w:pStyle w:val="Prrafodelista"/>
              <w:numPr>
                <w:ilvl w:val="0"/>
                <w:numId w:val="0"/>
              </w:numPr>
              <w:spacing w:line="216" w:lineRule="auto"/>
              <w:ind w:left="360"/>
              <w:rPr>
                <w:sz w:val="22"/>
                <w:szCs w:val="22"/>
              </w:rPr>
            </w:pPr>
            <w:r w:rsidRPr="0059778D">
              <w:rPr>
                <w:sz w:val="22"/>
                <w:szCs w:val="22"/>
              </w:rPr>
              <w:t>Cel. 4259-1543</w:t>
            </w:r>
          </w:p>
          <w:p w14:paraId="169660D9" w14:textId="77777777" w:rsidR="00822925" w:rsidRDefault="006142B9" w:rsidP="00822925">
            <w:pPr>
              <w:pStyle w:val="Ttulo2"/>
            </w:pPr>
            <w:sdt>
              <w:sdtPr>
                <w:id w:val="-424650701"/>
                <w:placeholder>
                  <w:docPart w:val="FDD17DE264A143FAA6BB055B65AC3914"/>
                </w:placeholder>
                <w:temporary/>
                <w:showingPlcHdr/>
                <w15:appearance w15:val="hidden"/>
              </w:sdtPr>
              <w:sdtEndPr/>
              <w:sdtContent>
                <w:r w:rsidR="00822925" w:rsidRPr="00F20161">
                  <w:t>Referencias</w:t>
                </w:r>
              </w:sdtContent>
            </w:sdt>
            <w:r w:rsidR="00280F64">
              <w:t xml:space="preserve"> Personales</w:t>
            </w:r>
          </w:p>
          <w:p w14:paraId="220E15C3" w14:textId="77777777" w:rsidR="00280F64" w:rsidRPr="00280F64" w:rsidRDefault="00280F64" w:rsidP="00280F64">
            <w:pPr>
              <w:pStyle w:val="Prrafodelista"/>
              <w:numPr>
                <w:ilvl w:val="0"/>
                <w:numId w:val="17"/>
              </w:numPr>
              <w:rPr>
                <w:sz w:val="22"/>
              </w:rPr>
            </w:pPr>
            <w:r w:rsidRPr="00280F64">
              <w:rPr>
                <w:sz w:val="22"/>
              </w:rPr>
              <w:t>Luis David Umaña Ramírez Cel. 5424-4375</w:t>
            </w:r>
          </w:p>
          <w:p w14:paraId="1165A4C5" w14:textId="2DB4AC85" w:rsidR="00280F64" w:rsidRPr="00280F64" w:rsidRDefault="00280F64" w:rsidP="00280F64">
            <w:pPr>
              <w:pStyle w:val="Prrafodelista"/>
              <w:numPr>
                <w:ilvl w:val="0"/>
                <w:numId w:val="17"/>
              </w:numPr>
              <w:rPr>
                <w:sz w:val="22"/>
              </w:rPr>
            </w:pPr>
            <w:r w:rsidRPr="00280F64">
              <w:rPr>
                <w:sz w:val="22"/>
              </w:rPr>
              <w:t xml:space="preserve">José Ismael Calderón Arita Cel. </w:t>
            </w:r>
            <w:r w:rsidR="001F5287">
              <w:rPr>
                <w:sz w:val="22"/>
              </w:rPr>
              <w:t>3768-3982</w:t>
            </w:r>
          </w:p>
          <w:p w14:paraId="036EE59F" w14:textId="77777777" w:rsidR="00280F64" w:rsidRPr="00280F64" w:rsidRDefault="00280F64" w:rsidP="00280F64">
            <w:pPr>
              <w:pStyle w:val="Prrafodelista"/>
              <w:numPr>
                <w:ilvl w:val="0"/>
                <w:numId w:val="17"/>
              </w:numPr>
              <w:rPr>
                <w:sz w:val="22"/>
              </w:rPr>
            </w:pPr>
            <w:proofErr w:type="spellStart"/>
            <w:r w:rsidRPr="00280F64">
              <w:rPr>
                <w:sz w:val="22"/>
              </w:rPr>
              <w:t>Walmer</w:t>
            </w:r>
            <w:proofErr w:type="spellEnd"/>
            <w:r w:rsidRPr="00280F64">
              <w:rPr>
                <w:sz w:val="22"/>
              </w:rPr>
              <w:t xml:space="preserve"> Francisco Marcos Orellana Cel. 4956-0132</w:t>
            </w:r>
          </w:p>
          <w:p w14:paraId="506BC640" w14:textId="7C19753C" w:rsidR="00280F64" w:rsidRPr="00280F64" w:rsidRDefault="00280F64" w:rsidP="00280F64">
            <w:pPr>
              <w:pStyle w:val="Prrafodelista"/>
              <w:numPr>
                <w:ilvl w:val="0"/>
                <w:numId w:val="17"/>
              </w:numPr>
            </w:pPr>
            <w:r w:rsidRPr="00280F64">
              <w:rPr>
                <w:sz w:val="22"/>
              </w:rPr>
              <w:t xml:space="preserve">Luis Fernando Marcos </w:t>
            </w:r>
            <w:r w:rsidR="005A4F5C">
              <w:rPr>
                <w:sz w:val="22"/>
              </w:rPr>
              <w:t xml:space="preserve">Álvarez </w:t>
            </w:r>
            <w:r w:rsidRPr="00280F64">
              <w:rPr>
                <w:sz w:val="22"/>
              </w:rPr>
              <w:t>Cel. 5963-1724</w:t>
            </w:r>
          </w:p>
        </w:tc>
      </w:tr>
      <w:tr w:rsidR="003D1B71" w:rsidRPr="00CA16E3" w14:paraId="47E2F316" w14:textId="77777777" w:rsidTr="002D6AF9">
        <w:trPr>
          <w:trHeight w:val="1164"/>
        </w:trPr>
        <w:tc>
          <w:tcPr>
            <w:tcW w:w="720" w:type="dxa"/>
          </w:tcPr>
          <w:p w14:paraId="355F975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3192" w:type="dxa"/>
            <w:gridSpan w:val="2"/>
          </w:tcPr>
          <w:p w14:paraId="2F3D12B6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5503958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58B30F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72B3BB84" w14:textId="77777777" w:rsidTr="002D6AF9">
        <w:trPr>
          <w:trHeight w:val="543"/>
        </w:trPr>
        <w:tc>
          <w:tcPr>
            <w:tcW w:w="720" w:type="dxa"/>
          </w:tcPr>
          <w:p w14:paraId="68946E0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14DF6FC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202D4CA" wp14:editId="01AA2BC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A7DB9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2" w:type="dxa"/>
            <w:vAlign w:val="center"/>
          </w:tcPr>
          <w:p w14:paraId="4708DF5D" w14:textId="77777777" w:rsidR="003D1B71" w:rsidRPr="00CA16E3" w:rsidRDefault="006A2025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Barrio Rio Hondo</w:t>
            </w:r>
          </w:p>
          <w:p w14:paraId="3A6DC701" w14:textId="77777777" w:rsidR="003D1B71" w:rsidRPr="00CA16E3" w:rsidRDefault="006A2025" w:rsidP="006A202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Gualán, Zacapa</w:t>
            </w:r>
          </w:p>
        </w:tc>
        <w:tc>
          <w:tcPr>
            <w:tcW w:w="423" w:type="dxa"/>
            <w:vMerge/>
          </w:tcPr>
          <w:p w14:paraId="2078518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2DB50B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06E8C1B" w14:textId="77777777" w:rsidTr="002D6AF9">
        <w:trPr>
          <w:trHeight w:val="183"/>
        </w:trPr>
        <w:tc>
          <w:tcPr>
            <w:tcW w:w="720" w:type="dxa"/>
          </w:tcPr>
          <w:p w14:paraId="742DA4A5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192" w:type="dxa"/>
            <w:gridSpan w:val="2"/>
            <w:vAlign w:val="center"/>
          </w:tcPr>
          <w:p w14:paraId="16124B26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56D9B85C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9828D2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5816B9A" w14:textId="77777777" w:rsidTr="002D6AF9">
        <w:trPr>
          <w:trHeight w:val="624"/>
        </w:trPr>
        <w:tc>
          <w:tcPr>
            <w:tcW w:w="720" w:type="dxa"/>
          </w:tcPr>
          <w:p w14:paraId="4C01A76C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680BC3D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85DC4A2" wp14:editId="404D712A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64C53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2" w:type="dxa"/>
            <w:vAlign w:val="center"/>
          </w:tcPr>
          <w:p w14:paraId="43C2607A" w14:textId="77777777" w:rsidR="003D1B71" w:rsidRDefault="006A2025" w:rsidP="006A202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3242-8646</w:t>
            </w:r>
          </w:p>
          <w:p w14:paraId="12FC0CF4" w14:textId="77777777" w:rsidR="006A2025" w:rsidRPr="00CA16E3" w:rsidRDefault="006A2025" w:rsidP="006A202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3573-2554</w:t>
            </w:r>
          </w:p>
        </w:tc>
        <w:tc>
          <w:tcPr>
            <w:tcW w:w="423" w:type="dxa"/>
            <w:vMerge/>
          </w:tcPr>
          <w:p w14:paraId="6A899DF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C7D145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869CEE1" w14:textId="77777777" w:rsidTr="002D6AF9">
        <w:trPr>
          <w:trHeight w:val="183"/>
        </w:trPr>
        <w:tc>
          <w:tcPr>
            <w:tcW w:w="720" w:type="dxa"/>
          </w:tcPr>
          <w:p w14:paraId="7109B64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192" w:type="dxa"/>
            <w:gridSpan w:val="2"/>
            <w:vAlign w:val="center"/>
          </w:tcPr>
          <w:p w14:paraId="1CA3B37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F29A4A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B9E067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11F152C" w14:textId="77777777" w:rsidTr="002D6AF9">
        <w:trPr>
          <w:trHeight w:val="633"/>
        </w:trPr>
        <w:tc>
          <w:tcPr>
            <w:tcW w:w="720" w:type="dxa"/>
          </w:tcPr>
          <w:p w14:paraId="1E325F9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D88D847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5FB3671" wp14:editId="41647341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C9B17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2" w:type="dxa"/>
            <w:vAlign w:val="center"/>
          </w:tcPr>
          <w:p w14:paraId="55DDE1C6" w14:textId="77777777" w:rsidR="003D1B71" w:rsidRDefault="006142B9" w:rsidP="006A2025">
            <w:pPr>
              <w:pStyle w:val="Informacin"/>
              <w:rPr>
                <w:lang w:val="es-ES_tradnl"/>
              </w:rPr>
            </w:pPr>
            <w:hyperlink r:id="rId17" w:history="1">
              <w:r w:rsidR="006A2025" w:rsidRPr="000F2909">
                <w:rPr>
                  <w:rStyle w:val="Hipervnculo"/>
                  <w:lang w:val="es-ES_tradnl"/>
                </w:rPr>
                <w:t>mariovasquez394@gmail.com</w:t>
              </w:r>
            </w:hyperlink>
          </w:p>
          <w:p w14:paraId="3C2B5BCC" w14:textId="77777777" w:rsidR="006A2025" w:rsidRPr="00CA16E3" w:rsidRDefault="006A2025" w:rsidP="006A2025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666D660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DF0920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20006FB" w14:textId="77777777" w:rsidTr="002D6AF9">
        <w:trPr>
          <w:trHeight w:val="174"/>
        </w:trPr>
        <w:tc>
          <w:tcPr>
            <w:tcW w:w="720" w:type="dxa"/>
          </w:tcPr>
          <w:p w14:paraId="007C11C7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192" w:type="dxa"/>
            <w:gridSpan w:val="2"/>
            <w:vAlign w:val="center"/>
          </w:tcPr>
          <w:p w14:paraId="32C2BC23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3B85112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10B1A6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0B29982" w14:textId="77777777" w:rsidTr="002D6AF9">
        <w:trPr>
          <w:trHeight w:val="633"/>
        </w:trPr>
        <w:tc>
          <w:tcPr>
            <w:tcW w:w="720" w:type="dxa"/>
          </w:tcPr>
          <w:p w14:paraId="76189BC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E2443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461E84C" w14:textId="77777777" w:rsidR="003D1B71" w:rsidRPr="00CA16E3" w:rsidRDefault="003D1B71" w:rsidP="006A2025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3B1969CD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8FCAE2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96AAC6C" w14:textId="77777777" w:rsidTr="002D6AF9">
        <w:trPr>
          <w:trHeight w:val="4071"/>
        </w:trPr>
        <w:tc>
          <w:tcPr>
            <w:tcW w:w="720" w:type="dxa"/>
          </w:tcPr>
          <w:p w14:paraId="0EB81407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3192" w:type="dxa"/>
            <w:gridSpan w:val="2"/>
          </w:tcPr>
          <w:p w14:paraId="46E51780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5DC363DD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2BDAF160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C6555B8" w14:textId="77777777" w:rsidR="007F5B63" w:rsidRDefault="007F5B63" w:rsidP="00F20439">
      <w:pPr>
        <w:pStyle w:val="Textoindependiente"/>
        <w:jc w:val="center"/>
        <w:rPr>
          <w:lang w:val="es-ES_tradnl"/>
        </w:rPr>
      </w:pPr>
    </w:p>
    <w:p w14:paraId="36964D4F" w14:textId="77777777" w:rsidR="00F20439" w:rsidRDefault="00F20439" w:rsidP="00F20439">
      <w:pPr>
        <w:pStyle w:val="Textoindependiente"/>
        <w:jc w:val="center"/>
        <w:rPr>
          <w:lang w:val="es-ES_tradnl"/>
        </w:rPr>
      </w:pPr>
    </w:p>
    <w:p w14:paraId="3F20A4E5" w14:textId="77777777" w:rsidR="00F20439" w:rsidRDefault="00F20439" w:rsidP="00F20439">
      <w:pPr>
        <w:pStyle w:val="Textoindependiente"/>
        <w:jc w:val="center"/>
        <w:rPr>
          <w:lang w:val="es-ES_tradnl"/>
        </w:rPr>
      </w:pPr>
    </w:p>
    <w:p w14:paraId="6262ACD2" w14:textId="77777777" w:rsidR="00F20439" w:rsidRDefault="00F20439" w:rsidP="00F20439">
      <w:pPr>
        <w:pStyle w:val="Textoindependiente"/>
        <w:jc w:val="center"/>
        <w:rPr>
          <w:lang w:val="es-ES_tradnl"/>
        </w:rPr>
      </w:pPr>
    </w:p>
    <w:p w14:paraId="7E8CE700" w14:textId="77777777" w:rsidR="00F20439" w:rsidRDefault="00F20439" w:rsidP="00F20439">
      <w:pPr>
        <w:pStyle w:val="Textoindependiente"/>
        <w:jc w:val="center"/>
        <w:rPr>
          <w:lang w:val="es-ES_tradnl"/>
        </w:rPr>
      </w:pPr>
    </w:p>
    <w:p w14:paraId="7E86EEB8" w14:textId="77777777" w:rsidR="00F20439" w:rsidRDefault="00F20439" w:rsidP="00F20439">
      <w:pPr>
        <w:pStyle w:val="Textoindependiente"/>
        <w:jc w:val="center"/>
        <w:rPr>
          <w:lang w:val="es-ES_tradnl"/>
        </w:rPr>
      </w:pPr>
    </w:p>
    <w:p w14:paraId="198115A3" w14:textId="77777777" w:rsidR="00F20439" w:rsidRPr="00CA16E3" w:rsidRDefault="00F20439" w:rsidP="00F20439">
      <w:pPr>
        <w:pStyle w:val="Textoindependiente"/>
        <w:jc w:val="center"/>
        <w:rPr>
          <w:lang w:val="es-ES_tradnl"/>
        </w:rPr>
      </w:pPr>
    </w:p>
    <w:sectPr w:rsidR="00F20439" w:rsidRPr="00CA16E3" w:rsidSect="00576BD9">
      <w:headerReference w:type="default" r:id="rId18"/>
      <w:type w:val="continuous"/>
      <w:pgSz w:w="12240" w:h="15840" w:code="1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97D53" w14:textId="77777777" w:rsidR="001D569D" w:rsidRDefault="001D569D" w:rsidP="00590471">
      <w:r>
        <w:separator/>
      </w:r>
    </w:p>
  </w:endnote>
  <w:endnote w:type="continuationSeparator" w:id="0">
    <w:p w14:paraId="1C6E0F83" w14:textId="77777777" w:rsidR="001D569D" w:rsidRDefault="001D569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0F759" w14:textId="77777777" w:rsidR="001D569D" w:rsidRDefault="001D569D" w:rsidP="00590471">
      <w:r>
        <w:separator/>
      </w:r>
    </w:p>
  </w:footnote>
  <w:footnote w:type="continuationSeparator" w:id="0">
    <w:p w14:paraId="3D435AEF" w14:textId="77777777" w:rsidR="001D569D" w:rsidRDefault="001D569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2BC73" w14:textId="77777777" w:rsidR="00590471" w:rsidRPr="00665F95" w:rsidRDefault="00310F17" w:rsidP="00060042">
    <w:pPr>
      <w:pStyle w:val="Textoindependiente"/>
    </w:pPr>
    <w:r w:rsidRPr="00CA16E3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F772C6" wp14:editId="6BFAFF5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F88878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-1080"/>
        </w:tabs>
        <w:ind w:left="-108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7C18B4"/>
    <w:multiLevelType w:val="hybridMultilevel"/>
    <w:tmpl w:val="12663B7E"/>
    <w:lvl w:ilvl="0" w:tplc="317A8A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97E0C"/>
    <w:multiLevelType w:val="hybridMultilevel"/>
    <w:tmpl w:val="B55ACCAA"/>
    <w:lvl w:ilvl="0" w:tplc="F8DCB63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color w:val="666666" w:themeColor="accent4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96A641C"/>
    <w:multiLevelType w:val="hybridMultilevel"/>
    <w:tmpl w:val="8DF8CC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B111C40"/>
    <w:multiLevelType w:val="hybridMultilevel"/>
    <w:tmpl w:val="71B6C6B2"/>
    <w:lvl w:ilvl="0" w:tplc="F8DCB63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666666" w:themeColor="accent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E74C5"/>
    <w:multiLevelType w:val="hybridMultilevel"/>
    <w:tmpl w:val="D468223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332D19"/>
    <w:multiLevelType w:val="hybridMultilevel"/>
    <w:tmpl w:val="FF0CF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6946D2"/>
    <w:multiLevelType w:val="hybridMultilevel"/>
    <w:tmpl w:val="3E4EAB02"/>
    <w:lvl w:ilvl="0" w:tplc="F8DCB63A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color w:val="666666" w:themeColor="accent4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3894649">
    <w:abstractNumId w:val="10"/>
  </w:num>
  <w:num w:numId="2" w16cid:durableId="635721724">
    <w:abstractNumId w:val="12"/>
  </w:num>
  <w:num w:numId="3" w16cid:durableId="1993750877">
    <w:abstractNumId w:val="9"/>
  </w:num>
  <w:num w:numId="4" w16cid:durableId="1034694942">
    <w:abstractNumId w:val="19"/>
  </w:num>
  <w:num w:numId="5" w16cid:durableId="1473210737">
    <w:abstractNumId w:val="14"/>
  </w:num>
  <w:num w:numId="6" w16cid:durableId="2060131700">
    <w:abstractNumId w:val="8"/>
  </w:num>
  <w:num w:numId="7" w16cid:durableId="925839854">
    <w:abstractNumId w:val="3"/>
  </w:num>
  <w:num w:numId="8" w16cid:durableId="416441491">
    <w:abstractNumId w:val="2"/>
  </w:num>
  <w:num w:numId="9" w16cid:durableId="1988583518">
    <w:abstractNumId w:val="1"/>
  </w:num>
  <w:num w:numId="10" w16cid:durableId="499925470">
    <w:abstractNumId w:val="0"/>
  </w:num>
  <w:num w:numId="11" w16cid:durableId="807405795">
    <w:abstractNumId w:val="7"/>
  </w:num>
  <w:num w:numId="12" w16cid:durableId="590045551">
    <w:abstractNumId w:val="6"/>
  </w:num>
  <w:num w:numId="13" w16cid:durableId="977807618">
    <w:abstractNumId w:val="5"/>
  </w:num>
  <w:num w:numId="14" w16cid:durableId="1125778005">
    <w:abstractNumId w:val="4"/>
  </w:num>
  <w:num w:numId="15" w16cid:durableId="2018724853">
    <w:abstractNumId w:val="16"/>
  </w:num>
  <w:num w:numId="16" w16cid:durableId="530920865">
    <w:abstractNumId w:val="20"/>
  </w:num>
  <w:num w:numId="17" w16cid:durableId="1943492271">
    <w:abstractNumId w:val="11"/>
  </w:num>
  <w:num w:numId="18" w16cid:durableId="1065689089">
    <w:abstractNumId w:val="15"/>
  </w:num>
  <w:num w:numId="19" w16cid:durableId="1332484955">
    <w:abstractNumId w:val="17"/>
  </w:num>
  <w:num w:numId="20" w16cid:durableId="866138840">
    <w:abstractNumId w:val="13"/>
  </w:num>
  <w:num w:numId="21" w16cid:durableId="1418862142">
    <w:abstractNumId w:val="21"/>
  </w:num>
  <w:num w:numId="22" w16cid:durableId="4230351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025"/>
    <w:rsid w:val="00060042"/>
    <w:rsid w:val="0008685D"/>
    <w:rsid w:val="00090860"/>
    <w:rsid w:val="000C3C2C"/>
    <w:rsid w:val="000F5D64"/>
    <w:rsid w:val="00112FD7"/>
    <w:rsid w:val="00150ABD"/>
    <w:rsid w:val="001946FC"/>
    <w:rsid w:val="001D569D"/>
    <w:rsid w:val="001F5287"/>
    <w:rsid w:val="00222466"/>
    <w:rsid w:val="00235FBF"/>
    <w:rsid w:val="00247254"/>
    <w:rsid w:val="0024753C"/>
    <w:rsid w:val="00251E1A"/>
    <w:rsid w:val="00276026"/>
    <w:rsid w:val="00280F64"/>
    <w:rsid w:val="002B260E"/>
    <w:rsid w:val="002B4549"/>
    <w:rsid w:val="002D6AF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02F5"/>
    <w:rsid w:val="003E73F9"/>
    <w:rsid w:val="00457898"/>
    <w:rsid w:val="0046429F"/>
    <w:rsid w:val="004E158A"/>
    <w:rsid w:val="00527464"/>
    <w:rsid w:val="005347D2"/>
    <w:rsid w:val="00565C77"/>
    <w:rsid w:val="0056708E"/>
    <w:rsid w:val="00576BD9"/>
    <w:rsid w:val="005801E5"/>
    <w:rsid w:val="00590471"/>
    <w:rsid w:val="0059778D"/>
    <w:rsid w:val="005A4F5C"/>
    <w:rsid w:val="005D01FA"/>
    <w:rsid w:val="00653E17"/>
    <w:rsid w:val="00665F95"/>
    <w:rsid w:val="006A08E8"/>
    <w:rsid w:val="006A2025"/>
    <w:rsid w:val="006A6FF4"/>
    <w:rsid w:val="006B0466"/>
    <w:rsid w:val="006D79A8"/>
    <w:rsid w:val="00717888"/>
    <w:rsid w:val="0072353B"/>
    <w:rsid w:val="007575B6"/>
    <w:rsid w:val="007721CF"/>
    <w:rsid w:val="007B3C81"/>
    <w:rsid w:val="007C6514"/>
    <w:rsid w:val="007D67CA"/>
    <w:rsid w:val="007E668F"/>
    <w:rsid w:val="007F5B63"/>
    <w:rsid w:val="007F7823"/>
    <w:rsid w:val="00803A0A"/>
    <w:rsid w:val="00822925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6DB3"/>
    <w:rsid w:val="00AC6C7E"/>
    <w:rsid w:val="00B4158A"/>
    <w:rsid w:val="00B6466C"/>
    <w:rsid w:val="00BB1B5D"/>
    <w:rsid w:val="00BC22C7"/>
    <w:rsid w:val="00BD195A"/>
    <w:rsid w:val="00C07240"/>
    <w:rsid w:val="00C073F8"/>
    <w:rsid w:val="00C14078"/>
    <w:rsid w:val="00CA16E3"/>
    <w:rsid w:val="00CE1E3D"/>
    <w:rsid w:val="00D0373F"/>
    <w:rsid w:val="00D053FA"/>
    <w:rsid w:val="00D47307"/>
    <w:rsid w:val="00DA3BC8"/>
    <w:rsid w:val="00DC3F0A"/>
    <w:rsid w:val="00DC77F3"/>
    <w:rsid w:val="00E26AED"/>
    <w:rsid w:val="00E512D5"/>
    <w:rsid w:val="00E73AB8"/>
    <w:rsid w:val="00E90A60"/>
    <w:rsid w:val="00ED47F7"/>
    <w:rsid w:val="00EE7E09"/>
    <w:rsid w:val="00F0223C"/>
    <w:rsid w:val="00F20161"/>
    <w:rsid w:val="00F20439"/>
    <w:rsid w:val="00F3235D"/>
    <w:rsid w:val="00F32393"/>
    <w:rsid w:val="00F37742"/>
    <w:rsid w:val="00F878BD"/>
    <w:rsid w:val="00FE7401"/>
    <w:rsid w:val="00FF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71328C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mariovasquez394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693723DA934084BDE42FBC92728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8C215-2F6A-469D-AD06-31C7405249C7}"/>
      </w:docPartPr>
      <w:docPartBody>
        <w:p w:rsidR="00783D82" w:rsidRDefault="00B322B1">
          <w:pPr>
            <w:pStyle w:val="4D693723DA934084BDE42FBC9272894A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3EE6BF04FD0B403C85014CFDF5837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7FBDB-9AA0-49E0-83AF-5A31242D62EA}"/>
      </w:docPartPr>
      <w:docPartBody>
        <w:p w:rsidR="00783D82" w:rsidRDefault="00B322B1">
          <w:pPr>
            <w:pStyle w:val="3EE6BF04FD0B403C85014CFDF583767A"/>
          </w:pPr>
          <w:r w:rsidRPr="00F20161">
            <w:t>Formación</w:t>
          </w:r>
        </w:p>
      </w:docPartBody>
    </w:docPart>
    <w:docPart>
      <w:docPartPr>
        <w:name w:val="A8CF15DACA5D4C9CB3FF7D26D125C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1E503-1182-4289-B576-2C87CCCD38EC}"/>
      </w:docPartPr>
      <w:docPartBody>
        <w:p w:rsidR="00783D82" w:rsidRDefault="00B322B1">
          <w:pPr>
            <w:pStyle w:val="A8CF15DACA5D4C9CB3FF7D26D125C657"/>
          </w:pPr>
          <w:r w:rsidRPr="00F20161">
            <w:t>Referencias</w:t>
          </w:r>
        </w:p>
      </w:docPartBody>
    </w:docPart>
    <w:docPart>
      <w:docPartPr>
        <w:name w:val="FDD17DE264A143FAA6BB055B65AC3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047D5-6881-4FE1-B4C9-811BA8A53D7C}"/>
      </w:docPartPr>
      <w:docPartBody>
        <w:p w:rsidR="00CC65C7" w:rsidRDefault="00783D82" w:rsidP="00783D82">
          <w:pPr>
            <w:pStyle w:val="FDD17DE264A143FAA6BB055B65AC3914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2B1"/>
    <w:rsid w:val="000D4196"/>
    <w:rsid w:val="004A0553"/>
    <w:rsid w:val="005509F3"/>
    <w:rsid w:val="005B11D1"/>
    <w:rsid w:val="00783D82"/>
    <w:rsid w:val="008900AA"/>
    <w:rsid w:val="008F7450"/>
    <w:rsid w:val="00B322B1"/>
    <w:rsid w:val="00CC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693723DA934084BDE42FBC9272894A">
    <w:name w:val="4D693723DA934084BDE42FBC9272894A"/>
  </w:style>
  <w:style w:type="paragraph" w:customStyle="1" w:styleId="3EE6BF04FD0B403C85014CFDF583767A">
    <w:name w:val="3EE6BF04FD0B403C85014CFDF583767A"/>
  </w:style>
  <w:style w:type="paragraph" w:customStyle="1" w:styleId="A8CF15DACA5D4C9CB3FF7D26D125C657">
    <w:name w:val="A8CF15DACA5D4C9CB3FF7D26D125C657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FDD17DE264A143FAA6BB055B65AC3914">
    <w:name w:val="FDD17DE264A143FAA6BB055B65AC3914"/>
    <w:rsid w:val="00783D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235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2024-02-12T03:23:00Z</dcterms:created>
  <dcterms:modified xsi:type="dcterms:W3CDTF">2024-02-12T03:24:00Z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