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page" w:tblpX="16" w:tblpY="2056"/>
        <w:tblW w:w="15308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699"/>
        <w:gridCol w:w="250"/>
        <w:gridCol w:w="7702"/>
        <w:gridCol w:w="3306"/>
      </w:tblGrid>
      <w:tr w:rsidR="00424E84" w:rsidRPr="00AE68A8" w:rsidTr="009061C3">
        <w:trPr>
          <w:trHeight w:val="2112"/>
        </w:trPr>
        <w:tc>
          <w:tcPr>
            <w:tcW w:w="4050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424E84" w:rsidRPr="00AE68A8" w:rsidRDefault="0080601A" w:rsidP="00424E84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51EDC7F" wp14:editId="2BFDB6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05075" cy="2343150"/>
                  <wp:effectExtent l="0" t="0" r="9525" b="0"/>
                  <wp:wrapSquare wrapText="bothSides"/>
                  <wp:docPr id="5" name="Picture 5" descr="C:\Users\mircely.vallecillos\Downloads\WhatsApp Image 2021-04-28 at 3.33.14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C:\Users\mircely.vallecillos\Downloads\WhatsApp Image 2021-04-28 at 3.33.14 PM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3431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:rsidR="00424E84" w:rsidRPr="00AE68A8" w:rsidRDefault="00424E84" w:rsidP="00424E84"/>
        </w:tc>
        <w:tc>
          <w:tcPr>
            <w:tcW w:w="11008" w:type="dxa"/>
            <w:gridSpan w:val="2"/>
            <w:tcBorders>
              <w:bottom w:val="nil"/>
            </w:tcBorders>
          </w:tcPr>
          <w:p w:rsidR="00424E84" w:rsidRPr="00AE68A8" w:rsidRDefault="00424E84" w:rsidP="00424E84">
            <w:pPr>
              <w:pStyle w:val="Title"/>
            </w:pPr>
            <w:r>
              <w:t>Mircely Danibeth</w:t>
            </w:r>
            <w:r w:rsidRPr="00AE68A8">
              <w:br/>
            </w:r>
            <w:r>
              <w:t xml:space="preserve">Vallecillos Romero </w:t>
            </w:r>
          </w:p>
        </w:tc>
      </w:tr>
      <w:tr w:rsidR="00424E84" w:rsidRPr="00424E84" w:rsidTr="009061C3">
        <w:trPr>
          <w:trHeight w:val="884"/>
        </w:trPr>
        <w:tc>
          <w:tcPr>
            <w:tcW w:w="4050" w:type="dxa"/>
            <w:gridSpan w:val="3"/>
            <w:vMerge/>
          </w:tcPr>
          <w:p w:rsidR="00424E84" w:rsidRPr="00AE68A8" w:rsidRDefault="00424E84" w:rsidP="00424E84"/>
        </w:tc>
        <w:tc>
          <w:tcPr>
            <w:tcW w:w="250" w:type="dxa"/>
            <w:vMerge/>
          </w:tcPr>
          <w:p w:rsidR="00424E84" w:rsidRPr="00AE68A8" w:rsidRDefault="00424E84" w:rsidP="00424E84"/>
        </w:tc>
        <w:tc>
          <w:tcPr>
            <w:tcW w:w="7702" w:type="dxa"/>
            <w:shd w:val="clear" w:color="auto" w:fill="auto"/>
          </w:tcPr>
          <w:p w:rsidR="00424E84" w:rsidRDefault="00424E84" w:rsidP="00424E84">
            <w:pPr>
              <w:spacing w:after="0"/>
              <w:jc w:val="both"/>
              <w:rPr>
                <w:rFonts w:ascii="Century Gothic" w:hAnsi="Century Gothic"/>
                <w:b/>
                <w:color w:val="2C567A" w:themeColor="accent1"/>
                <w:sz w:val="28"/>
                <w:szCs w:val="28"/>
                <w:lang w:val="es-HN"/>
              </w:rPr>
            </w:pPr>
            <w:r w:rsidRPr="00424E84">
              <w:rPr>
                <w:rFonts w:ascii="Century Gothic" w:hAnsi="Century Gothic"/>
                <w:b/>
                <w:color w:val="2C567A" w:themeColor="accent1"/>
                <w:sz w:val="28"/>
                <w:szCs w:val="28"/>
                <w:lang w:val="es-HN"/>
              </w:rPr>
              <w:t xml:space="preserve">EXTRACTO PROFESIONAL </w:t>
            </w:r>
          </w:p>
          <w:p w:rsidR="00424E84" w:rsidRDefault="00424E84" w:rsidP="00424E84">
            <w:pPr>
              <w:spacing w:after="0"/>
              <w:ind w:right="-3255"/>
              <w:jc w:val="both"/>
              <w:rPr>
                <w:rFonts w:ascii="Century Gothic" w:hAnsi="Century Gothic"/>
                <w:color w:val="4C4C4C"/>
                <w:sz w:val="24"/>
                <w:lang w:val="es-HN"/>
              </w:rPr>
            </w:pPr>
            <w:r w:rsidRPr="00424E84">
              <w:rPr>
                <w:rFonts w:ascii="Century Gothic" w:hAnsi="Century Gothic"/>
                <w:color w:val="4C4C4C"/>
                <w:sz w:val="24"/>
                <w:lang w:val="es-HN"/>
              </w:rPr>
              <w:t xml:space="preserve">Manejo de paquetes ofimáticos: Excel, Word, PowerPoint, </w:t>
            </w:r>
          </w:p>
          <w:p w:rsidR="00424E84" w:rsidRPr="00424E84" w:rsidRDefault="005215AC" w:rsidP="00424E84">
            <w:pPr>
              <w:spacing w:after="0"/>
              <w:ind w:right="-3255"/>
              <w:jc w:val="both"/>
              <w:rPr>
                <w:rFonts w:ascii="Century Gothic" w:hAnsi="Century Gothic"/>
                <w:color w:val="4C4C4C"/>
                <w:sz w:val="24"/>
              </w:rPr>
            </w:pPr>
            <w:r>
              <w:rPr>
                <w:rFonts w:ascii="Century Gothic" w:hAnsi="Century Gothic"/>
                <w:color w:val="4C4C4C"/>
                <w:sz w:val="24"/>
              </w:rPr>
              <w:t>Sistema</w:t>
            </w:r>
            <w:r w:rsidR="00033367">
              <w:rPr>
                <w:rFonts w:ascii="Century Gothic" w:hAnsi="Century Gothic"/>
                <w:color w:val="4C4C4C"/>
                <w:sz w:val="24"/>
              </w:rPr>
              <w:t xml:space="preserve"> AS400</w:t>
            </w:r>
            <w:r w:rsidR="000A1282">
              <w:rPr>
                <w:rFonts w:ascii="Century Gothic" w:hAnsi="Century Gothic"/>
                <w:color w:val="4C4C4C"/>
                <w:sz w:val="24"/>
              </w:rPr>
              <w:t>.</w:t>
            </w:r>
            <w:r w:rsidR="00F80027">
              <w:rPr>
                <w:rFonts w:ascii="Century Gothic" w:hAnsi="Century Gothic"/>
                <w:color w:val="4C4C4C"/>
                <w:sz w:val="24"/>
              </w:rPr>
              <w:t xml:space="preserve"> </w:t>
            </w:r>
            <w:proofErr w:type="spellStart"/>
            <w:r w:rsidR="00F80027">
              <w:rPr>
                <w:rFonts w:ascii="Century Gothic" w:hAnsi="Century Gothic"/>
                <w:color w:val="4C4C4C"/>
                <w:sz w:val="24"/>
              </w:rPr>
              <w:t>Amsys</w:t>
            </w:r>
            <w:proofErr w:type="spellEnd"/>
            <w:r w:rsidR="00F80027">
              <w:rPr>
                <w:rFonts w:ascii="Century Gothic" w:hAnsi="Century Gothic"/>
                <w:color w:val="4C4C4C"/>
                <w:sz w:val="24"/>
              </w:rPr>
              <w:t>, Nexus, Siebel</w:t>
            </w:r>
          </w:p>
          <w:p w:rsidR="00424E84" w:rsidRPr="00424E84" w:rsidRDefault="00424E84" w:rsidP="00424E84">
            <w:pPr>
              <w:rPr>
                <w:color w:val="2C567A" w:themeColor="accent1"/>
              </w:rPr>
            </w:pPr>
          </w:p>
        </w:tc>
        <w:tc>
          <w:tcPr>
            <w:tcW w:w="3306" w:type="dxa"/>
            <w:shd w:val="clear" w:color="auto" w:fill="auto"/>
          </w:tcPr>
          <w:p w:rsidR="00424E84" w:rsidRPr="00424E84" w:rsidRDefault="00424E84" w:rsidP="00424E84">
            <w:pPr>
              <w:rPr>
                <w:color w:val="2C567A" w:themeColor="accent1"/>
              </w:rPr>
            </w:pPr>
          </w:p>
        </w:tc>
      </w:tr>
      <w:tr w:rsidR="00424E84" w:rsidRPr="00424E84" w:rsidTr="00622C5B">
        <w:trPr>
          <w:trHeight w:val="489"/>
        </w:trPr>
        <w:tc>
          <w:tcPr>
            <w:tcW w:w="4050" w:type="dxa"/>
            <w:gridSpan w:val="3"/>
            <w:vMerge/>
          </w:tcPr>
          <w:p w:rsidR="00424E84" w:rsidRPr="00424E84" w:rsidRDefault="00424E84" w:rsidP="00424E84"/>
        </w:tc>
        <w:tc>
          <w:tcPr>
            <w:tcW w:w="250" w:type="dxa"/>
            <w:vMerge/>
          </w:tcPr>
          <w:p w:rsidR="00424E84" w:rsidRPr="00424E84" w:rsidRDefault="00424E84" w:rsidP="00424E84"/>
        </w:tc>
        <w:tc>
          <w:tcPr>
            <w:tcW w:w="11008" w:type="dxa"/>
            <w:gridSpan w:val="2"/>
            <w:vMerge w:val="restart"/>
          </w:tcPr>
          <w:p w:rsidR="00424E84" w:rsidRPr="000A1282" w:rsidRDefault="00424E84" w:rsidP="00424E84">
            <w:pPr>
              <w:pStyle w:val="Heading1"/>
              <w:rPr>
                <w:lang w:val="es-HN"/>
              </w:rPr>
            </w:pPr>
          </w:p>
          <w:p w:rsidR="00424E84" w:rsidRPr="00033367" w:rsidRDefault="00424E84" w:rsidP="00424E84">
            <w:pPr>
              <w:spacing w:after="0"/>
              <w:rPr>
                <w:rFonts w:ascii="Century Gothic" w:hAnsi="Century Gothic"/>
                <w:b/>
                <w:color w:val="2C567A" w:themeColor="accent1"/>
                <w:sz w:val="24"/>
                <w:szCs w:val="28"/>
                <w:lang w:val="es-HN"/>
              </w:rPr>
            </w:pPr>
            <w:r w:rsidRPr="00033367">
              <w:rPr>
                <w:rFonts w:ascii="Century Gothic" w:hAnsi="Century Gothic"/>
                <w:b/>
                <w:color w:val="2C567A" w:themeColor="accent1"/>
                <w:sz w:val="24"/>
                <w:szCs w:val="28"/>
                <w:lang w:val="es-HN"/>
              </w:rPr>
              <w:t>FORMACIÓN ACADÉMICA</w:t>
            </w:r>
          </w:p>
          <w:p w:rsidR="00424E84" w:rsidRDefault="00424E84" w:rsidP="00424E84">
            <w:pPr>
              <w:rPr>
                <w:lang w:val="es-HN"/>
              </w:rPr>
            </w:pPr>
          </w:p>
          <w:p w:rsidR="00A94BA7" w:rsidRPr="009061C3" w:rsidRDefault="00A94BA7" w:rsidP="00A94BA7">
            <w:pPr>
              <w:spacing w:after="0"/>
              <w:rPr>
                <w:rFonts w:ascii="Century Gothic" w:hAnsi="Century Gothic"/>
                <w:b/>
                <w:color w:val="2C567A" w:themeColor="accent1"/>
                <w:szCs w:val="24"/>
                <w:lang w:val="es-HN"/>
              </w:rPr>
            </w:pPr>
            <w:r>
              <w:rPr>
                <w:rFonts w:ascii="Century Gothic" w:hAnsi="Century Gothic"/>
                <w:b/>
                <w:color w:val="2C567A" w:themeColor="accent1"/>
                <w:szCs w:val="24"/>
                <w:lang w:val="es-HN"/>
              </w:rPr>
              <w:t>Post</w:t>
            </w:r>
            <w:r w:rsidRPr="009061C3">
              <w:rPr>
                <w:rFonts w:ascii="Century Gothic" w:hAnsi="Century Gothic"/>
                <w:b/>
                <w:color w:val="2C567A" w:themeColor="accent1"/>
                <w:szCs w:val="24"/>
                <w:lang w:val="es-HN"/>
              </w:rPr>
              <w:t>-Grado</w:t>
            </w:r>
          </w:p>
          <w:p w:rsidR="00A94BA7" w:rsidRPr="00424E84" w:rsidRDefault="00A94BA7" w:rsidP="00A94BA7">
            <w:pPr>
              <w:spacing w:after="0"/>
              <w:rPr>
                <w:rFonts w:ascii="Century Gothic" w:hAnsi="Century Gothic"/>
                <w:i/>
                <w:color w:val="000000" w:themeColor="text1"/>
                <w:lang w:val="es-HN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4"/>
                <w:szCs w:val="24"/>
                <w:lang w:val="es-HN"/>
              </w:rPr>
              <w:t xml:space="preserve">Pasante de Maestría en Dirección de Recursos Humanos </w:t>
            </w:r>
          </w:p>
          <w:p w:rsidR="00A94BA7" w:rsidRPr="00A94BA7" w:rsidRDefault="00A94BA7" w:rsidP="00A94BA7">
            <w:pPr>
              <w:spacing w:after="0"/>
              <w:rPr>
                <w:rFonts w:ascii="Century Gothic" w:hAnsi="Century Gothic"/>
                <w:i/>
                <w:color w:val="000000" w:themeColor="text1"/>
                <w:lang w:val="es-HN"/>
              </w:rPr>
            </w:pPr>
            <w:r>
              <w:rPr>
                <w:rFonts w:ascii="Century Gothic" w:hAnsi="Century Gothic"/>
                <w:i/>
                <w:color w:val="000000" w:themeColor="text1"/>
                <w:lang w:val="es-HN"/>
              </w:rPr>
              <w:t>(Universidad Tecnológica</w:t>
            </w:r>
            <w:r w:rsidRPr="00424E84">
              <w:rPr>
                <w:rFonts w:ascii="Century Gothic" w:hAnsi="Century Gothic"/>
                <w:i/>
                <w:color w:val="000000" w:themeColor="text1"/>
                <w:lang w:val="es-HN"/>
              </w:rPr>
              <w:t xml:space="preserve"> de Honduras)</w:t>
            </w:r>
          </w:p>
          <w:p w:rsidR="00A94BA7" w:rsidRPr="00A94BA7" w:rsidRDefault="00A94BA7" w:rsidP="00424E84">
            <w:pPr>
              <w:rPr>
                <w:rFonts w:ascii="Century Gothic" w:hAnsi="Century Gothic"/>
                <w:b/>
                <w:sz w:val="24"/>
                <w:lang w:val="es-HN"/>
              </w:rPr>
            </w:pPr>
          </w:p>
          <w:p w:rsidR="00424E84" w:rsidRPr="009061C3" w:rsidRDefault="00424E84" w:rsidP="00424E84">
            <w:pPr>
              <w:spacing w:after="0"/>
              <w:rPr>
                <w:rFonts w:ascii="Century Gothic" w:hAnsi="Century Gothic"/>
                <w:b/>
                <w:color w:val="2C567A" w:themeColor="accent1"/>
                <w:szCs w:val="24"/>
                <w:lang w:val="es-HN"/>
              </w:rPr>
            </w:pPr>
            <w:r w:rsidRPr="009061C3">
              <w:rPr>
                <w:rFonts w:ascii="Century Gothic" w:hAnsi="Century Gothic"/>
                <w:b/>
                <w:color w:val="2C567A" w:themeColor="accent1"/>
                <w:szCs w:val="24"/>
                <w:lang w:val="es-HN"/>
              </w:rPr>
              <w:t>Pre-Grado</w:t>
            </w:r>
          </w:p>
          <w:p w:rsidR="00424E84" w:rsidRPr="00424E84" w:rsidRDefault="00424E84" w:rsidP="00424E84">
            <w:pPr>
              <w:spacing w:after="0"/>
              <w:rPr>
                <w:rFonts w:ascii="Century Gothic" w:hAnsi="Century Gothic"/>
                <w:i/>
                <w:color w:val="000000" w:themeColor="text1"/>
                <w:lang w:val="es-HN"/>
              </w:rPr>
            </w:pPr>
            <w:r w:rsidRPr="00424E84">
              <w:rPr>
                <w:rFonts w:ascii="Century Gothic" w:hAnsi="Century Gothic"/>
                <w:b/>
                <w:color w:val="000000" w:themeColor="text1"/>
                <w:sz w:val="24"/>
                <w:szCs w:val="24"/>
                <w:lang w:val="es-HN"/>
              </w:rPr>
              <w:t>Licenciatura en Comercio Internacional</w:t>
            </w:r>
            <w:r w:rsidRPr="00424E84">
              <w:rPr>
                <w:rFonts w:ascii="Century Gothic" w:hAnsi="Century Gothic"/>
                <w:i/>
                <w:color w:val="000000" w:themeColor="text1"/>
                <w:lang w:val="es-HN"/>
              </w:rPr>
              <w:t>.</w:t>
            </w:r>
          </w:p>
          <w:p w:rsidR="00A94BA7" w:rsidRPr="00A94BA7" w:rsidRDefault="00424E84" w:rsidP="00A94BA7">
            <w:pPr>
              <w:spacing w:after="0"/>
              <w:rPr>
                <w:rFonts w:ascii="Century Gothic" w:hAnsi="Century Gothic"/>
                <w:i/>
                <w:color w:val="000000" w:themeColor="text1"/>
                <w:lang w:val="es-HN"/>
              </w:rPr>
            </w:pPr>
            <w:r w:rsidRPr="00424E84">
              <w:rPr>
                <w:rFonts w:ascii="Century Gothic" w:hAnsi="Century Gothic"/>
                <w:i/>
                <w:color w:val="000000" w:themeColor="text1"/>
                <w:lang w:val="es-HN"/>
              </w:rPr>
              <w:t>(Universidad Nacional Autónoma de Honduras)</w:t>
            </w:r>
          </w:p>
          <w:p w:rsidR="00A94BA7" w:rsidRPr="00424E84" w:rsidRDefault="00A94BA7" w:rsidP="00424E84">
            <w:pPr>
              <w:spacing w:after="0"/>
              <w:rPr>
                <w:rFonts w:ascii="Century Gothic" w:hAnsi="Century Gothic"/>
                <w:i/>
                <w:color w:val="000000" w:themeColor="text1"/>
                <w:lang w:val="es-HN"/>
              </w:rPr>
            </w:pPr>
          </w:p>
          <w:p w:rsidR="00424E84" w:rsidRPr="00033367" w:rsidRDefault="00424E84" w:rsidP="00424E84">
            <w:pPr>
              <w:spacing w:after="0"/>
              <w:rPr>
                <w:rFonts w:ascii="Century Gothic" w:hAnsi="Century Gothic"/>
                <w:b/>
                <w:color w:val="2C567A" w:themeColor="accent1"/>
                <w:sz w:val="20"/>
                <w:szCs w:val="20"/>
                <w:lang w:val="es-HN"/>
              </w:rPr>
            </w:pPr>
          </w:p>
          <w:p w:rsidR="00424E84" w:rsidRPr="00033367" w:rsidRDefault="00424E84" w:rsidP="00424E84">
            <w:pPr>
              <w:spacing w:after="0"/>
              <w:rPr>
                <w:rFonts w:ascii="Century Gothic" w:hAnsi="Century Gothic"/>
                <w:b/>
                <w:color w:val="2C567A" w:themeColor="accent1"/>
                <w:szCs w:val="24"/>
                <w:lang w:val="es-HN"/>
              </w:rPr>
            </w:pPr>
            <w:r w:rsidRPr="00033367">
              <w:rPr>
                <w:rFonts w:ascii="Century Gothic" w:hAnsi="Century Gothic"/>
                <w:b/>
                <w:color w:val="2C567A" w:themeColor="accent1"/>
                <w:szCs w:val="20"/>
                <w:lang w:val="es-HN"/>
              </w:rPr>
              <w:t>Educación</w:t>
            </w:r>
            <w:r w:rsidRPr="00033367">
              <w:rPr>
                <w:rFonts w:ascii="Century Gothic" w:hAnsi="Century Gothic"/>
                <w:b/>
                <w:color w:val="2C567A" w:themeColor="accent1"/>
                <w:szCs w:val="24"/>
                <w:lang w:val="es-HN"/>
              </w:rPr>
              <w:t xml:space="preserve"> Media</w:t>
            </w:r>
          </w:p>
          <w:p w:rsidR="00424E84" w:rsidRPr="00424E84" w:rsidRDefault="00424E84" w:rsidP="00424E84">
            <w:pPr>
              <w:spacing w:after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:lang w:val="es-HN"/>
              </w:rPr>
            </w:pPr>
            <w:r w:rsidRPr="00424E84">
              <w:rPr>
                <w:rFonts w:ascii="Century Gothic" w:hAnsi="Century Gothic"/>
                <w:b/>
                <w:color w:val="000000" w:themeColor="text1"/>
                <w:sz w:val="24"/>
                <w:szCs w:val="24"/>
                <w:lang w:val="es-HN"/>
              </w:rPr>
              <w:t xml:space="preserve">Bachillerato en Ciencias y Letras </w:t>
            </w:r>
          </w:p>
          <w:p w:rsidR="00424E84" w:rsidRPr="00424E84" w:rsidRDefault="00424E84" w:rsidP="00424E84">
            <w:pPr>
              <w:spacing w:after="0"/>
              <w:rPr>
                <w:rFonts w:ascii="Century Gothic" w:hAnsi="Century Gothic"/>
                <w:b/>
                <w:color w:val="000000" w:themeColor="text1"/>
                <w:sz w:val="24"/>
                <w:szCs w:val="24"/>
                <w:lang w:val="es-HN"/>
              </w:rPr>
            </w:pPr>
            <w:r w:rsidRPr="00424E84">
              <w:rPr>
                <w:rFonts w:ascii="Century Gothic" w:hAnsi="Century Gothic"/>
                <w:b/>
                <w:color w:val="000000" w:themeColor="text1"/>
                <w:sz w:val="24"/>
                <w:szCs w:val="24"/>
                <w:lang w:val="es-HN"/>
              </w:rPr>
              <w:t>Bachillerato Técnico en computación</w:t>
            </w:r>
          </w:p>
          <w:p w:rsidR="00424E84" w:rsidRPr="00424E84" w:rsidRDefault="00424E84" w:rsidP="00424E84">
            <w:pPr>
              <w:spacing w:after="0"/>
              <w:rPr>
                <w:rFonts w:ascii="Century Gothic" w:hAnsi="Century Gothic"/>
                <w:i/>
                <w:color w:val="000000" w:themeColor="text1"/>
                <w:sz w:val="20"/>
                <w:lang w:val="es-HN"/>
              </w:rPr>
            </w:pPr>
            <w:r w:rsidRPr="00424E84">
              <w:rPr>
                <w:rFonts w:ascii="Century Gothic" w:hAnsi="Century Gothic"/>
                <w:i/>
                <w:color w:val="000000" w:themeColor="text1"/>
                <w:szCs w:val="24"/>
                <w:lang w:val="es-HN"/>
              </w:rPr>
              <w:t>(Instituto Privado Comayagua)</w:t>
            </w:r>
          </w:p>
          <w:p w:rsidR="00424E84" w:rsidRDefault="00424E84" w:rsidP="00424E84">
            <w:pPr>
              <w:spacing w:after="0"/>
              <w:rPr>
                <w:rFonts w:ascii="Century Gothic" w:hAnsi="Century Gothic"/>
                <w:b/>
                <w:color w:val="2C567A" w:themeColor="accent1"/>
                <w:sz w:val="20"/>
                <w:szCs w:val="24"/>
                <w:lang w:val="es-HN"/>
              </w:rPr>
            </w:pPr>
          </w:p>
          <w:p w:rsidR="009061C3" w:rsidRPr="009061C3" w:rsidRDefault="009061C3" w:rsidP="009061C3">
            <w:pPr>
              <w:spacing w:after="60"/>
              <w:rPr>
                <w:rFonts w:ascii="Century Gothic" w:hAnsi="Century Gothic"/>
                <w:b/>
                <w:color w:val="1C637C"/>
                <w:szCs w:val="20"/>
                <w:lang w:val="es-HN"/>
              </w:rPr>
            </w:pPr>
            <w:r w:rsidRPr="009061C3">
              <w:rPr>
                <w:rFonts w:ascii="Century Gothic" w:hAnsi="Century Gothic"/>
                <w:b/>
                <w:color w:val="1C637C"/>
                <w:szCs w:val="20"/>
                <w:lang w:val="es-HN"/>
              </w:rPr>
              <w:t xml:space="preserve">Diplomado de Inglés </w:t>
            </w:r>
          </w:p>
          <w:p w:rsidR="009061C3" w:rsidRDefault="009061C3" w:rsidP="009061C3">
            <w:pPr>
              <w:rPr>
                <w:rFonts w:ascii="Century Gothic" w:hAnsi="Century Gothic"/>
                <w:i/>
                <w:color w:val="000000" w:themeColor="text1"/>
                <w:szCs w:val="20"/>
                <w:lang w:val="es-HN"/>
              </w:rPr>
            </w:pPr>
            <w:r w:rsidRPr="009061C3">
              <w:rPr>
                <w:rFonts w:ascii="Century Gothic" w:hAnsi="Century Gothic"/>
                <w:i/>
                <w:color w:val="000000" w:themeColor="text1"/>
                <w:szCs w:val="20"/>
                <w:lang w:val="es-HN"/>
              </w:rPr>
              <w:t>(Universidad Pedagógica Nacional Francisco Morazán)</w:t>
            </w:r>
          </w:p>
          <w:p w:rsidR="009061C3" w:rsidRDefault="009061C3" w:rsidP="009061C3">
            <w:pPr>
              <w:rPr>
                <w:color w:val="000000" w:themeColor="text1"/>
                <w:lang w:val="es-HN"/>
              </w:rPr>
            </w:pPr>
          </w:p>
          <w:p w:rsidR="009061C3" w:rsidRPr="009061C3" w:rsidRDefault="004221EB" w:rsidP="009061C3">
            <w:pPr>
              <w:rPr>
                <w:rFonts w:ascii="Century Gothic" w:hAnsi="Century Gothic"/>
                <w:b/>
                <w:color w:val="2C567A" w:themeColor="accent1"/>
                <w:szCs w:val="28"/>
              </w:rPr>
            </w:pPr>
            <w:r w:rsidRPr="009061C3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47D566" wp14:editId="77D295E0">
                      <wp:simplePos x="0" y="0"/>
                      <wp:positionH relativeFrom="column">
                        <wp:posOffset>-300990</wp:posOffset>
                      </wp:positionH>
                      <wp:positionV relativeFrom="paragraph">
                        <wp:posOffset>316230</wp:posOffset>
                      </wp:positionV>
                      <wp:extent cx="3352800" cy="981075"/>
                      <wp:effectExtent l="0" t="0" r="19050" b="28575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981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061C3" w:rsidRPr="009061C3" w:rsidRDefault="009061C3" w:rsidP="009061C3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160" w:line="259" w:lineRule="auto"/>
                                    <w:contextualSpacing/>
                                    <w:rPr>
                                      <w:rFonts w:ascii="Century Gothic" w:hAnsi="Century Gothic"/>
                                      <w:sz w:val="22"/>
                                    </w:rPr>
                                  </w:pPr>
                                  <w:r w:rsidRPr="009061C3">
                                    <w:rPr>
                                      <w:rFonts w:ascii="Century Gothic" w:hAnsi="Century Gothic"/>
                                      <w:sz w:val="22"/>
                                    </w:rPr>
                                    <w:t>Sonia Alejandra Fonseca</w:t>
                                  </w:r>
                                </w:p>
                                <w:p w:rsidR="009061C3" w:rsidRDefault="009061C3" w:rsidP="00F46C75">
                                  <w:pPr>
                                    <w:pStyle w:val="ListParagraph"/>
                                    <w:numPr>
                                      <w:ilvl w:val="0"/>
                                      <w:numId w:val="0"/>
                                    </w:numPr>
                                    <w:ind w:left="720"/>
                                    <w:rPr>
                                      <w:rFonts w:ascii="Century Gothic" w:hAnsi="Century Gothic"/>
                                      <w:sz w:val="22"/>
                                    </w:rPr>
                                  </w:pPr>
                                  <w:proofErr w:type="spellStart"/>
                                  <w:r w:rsidRPr="009061C3">
                                    <w:rPr>
                                      <w:rFonts w:ascii="Century Gothic" w:hAnsi="Century Gothic"/>
                                      <w:sz w:val="22"/>
                                    </w:rPr>
                                    <w:t>Cel</w:t>
                                  </w:r>
                                  <w:proofErr w:type="spellEnd"/>
                                  <w:r w:rsidRPr="009061C3">
                                    <w:rPr>
                                      <w:rFonts w:ascii="Century Gothic" w:hAnsi="Century Gothic"/>
                                      <w:sz w:val="22"/>
                                    </w:rPr>
                                    <w:t>. 88213211</w:t>
                                  </w:r>
                                </w:p>
                                <w:p w:rsidR="00F46C75" w:rsidRDefault="00D703F2" w:rsidP="00F46C75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sz w:val="22"/>
                                    </w:rPr>
                                    <w:t>Breidy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sz w:val="22"/>
                                    </w:rPr>
                                    <w:t xml:space="preserve"> Rosario Rodriguez</w:t>
                                  </w:r>
                                </w:p>
                                <w:p w:rsidR="00D703F2" w:rsidRPr="00D703F2" w:rsidRDefault="00D703F2" w:rsidP="00D703F2">
                                  <w:pPr>
                                    <w:pStyle w:val="ListParagraph"/>
                                    <w:numPr>
                                      <w:ilvl w:val="0"/>
                                      <w:numId w:val="0"/>
                                    </w:numPr>
                                    <w:ind w:left="720"/>
                                    <w:rPr>
                                      <w:rFonts w:ascii="Century Gothic" w:hAnsi="Century Gothic"/>
                                      <w:sz w:val="22"/>
                                      <w:lang w:val="es-HN"/>
                                    </w:rPr>
                                  </w:pPr>
                                  <w:r w:rsidRPr="00D703F2">
                                    <w:rPr>
                                      <w:rFonts w:ascii="Century Gothic" w:hAnsi="Century Gothic"/>
                                      <w:sz w:val="22"/>
                                      <w:lang w:val="es-HN"/>
                                    </w:rPr>
                                    <w:t xml:space="preserve">Cel.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lang w:val="es-HN"/>
                                    </w:rPr>
                                    <w:t>87319191</w:t>
                                  </w:r>
                                </w:p>
                                <w:p w:rsidR="009061C3" w:rsidRPr="00D703F2" w:rsidRDefault="009061C3" w:rsidP="009061C3">
                                  <w:pPr>
                                    <w:rPr>
                                      <w:lang w:val="es-H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E3D4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3" o:spid="_x0000_s1026" type="#_x0000_t202" style="position:absolute;margin-left:-23.7pt;margin-top:24.9pt;width:26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" fillcolor="white [3201]" strokecolor="white [3212]" strokeweight=".5pt">
                      <v:textbox>
                        <w:txbxContent>
                          <w:p w:rsidR="009061C3" w:rsidRPr="009061C3" w:rsidRDefault="009061C3" w:rsidP="009061C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contextualSpacing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9061C3">
                              <w:rPr>
                                <w:rFonts w:ascii="Century Gothic" w:hAnsi="Century Gothic"/>
                                <w:sz w:val="22"/>
                              </w:rPr>
                              <w:t>Sonia Alejandra Fonseca</w:t>
                            </w:r>
                          </w:p>
                          <w:p w:rsidR="009061C3" w:rsidRDefault="009061C3" w:rsidP="00F46C75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proofErr w:type="spellStart"/>
                            <w:r w:rsidRPr="009061C3">
                              <w:rPr>
                                <w:rFonts w:ascii="Century Gothic" w:hAnsi="Century Gothic"/>
                                <w:sz w:val="22"/>
                              </w:rPr>
                              <w:t>Cel</w:t>
                            </w:r>
                            <w:proofErr w:type="spellEnd"/>
                            <w:r w:rsidRPr="009061C3">
                              <w:rPr>
                                <w:rFonts w:ascii="Century Gothic" w:hAnsi="Century Gothic"/>
                                <w:sz w:val="22"/>
                              </w:rPr>
                              <w:t>. 88213211</w:t>
                            </w:r>
                          </w:p>
                          <w:p w:rsidR="00F46C75" w:rsidRDefault="00D703F2" w:rsidP="00F46C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Breidy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Rosario Rodriguez</w:t>
                            </w:r>
                          </w:p>
                          <w:p w:rsidR="00D703F2" w:rsidRPr="00D703F2" w:rsidRDefault="00D703F2" w:rsidP="00D703F2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rFonts w:ascii="Century Gothic" w:hAnsi="Century Gothic"/>
                                <w:sz w:val="22"/>
                                <w:lang w:val="es-HN"/>
                              </w:rPr>
                            </w:pPr>
                            <w:r w:rsidRPr="00D703F2">
                              <w:rPr>
                                <w:rFonts w:ascii="Century Gothic" w:hAnsi="Century Gothic"/>
                                <w:sz w:val="22"/>
                                <w:lang w:val="es-HN"/>
                              </w:rPr>
                              <w:t xml:space="preserve">Cel.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lang w:val="es-HN"/>
                              </w:rPr>
                              <w:t>87319191</w:t>
                            </w:r>
                          </w:p>
                          <w:p w:rsidR="009061C3" w:rsidRPr="00D703F2" w:rsidRDefault="009061C3" w:rsidP="009061C3">
                            <w:pPr>
                              <w:rPr>
                                <w:lang w:val="es-H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61C3" w:rsidRPr="009061C3">
              <w:rPr>
                <w:rFonts w:ascii="Century Gothic" w:hAnsi="Century Gothic"/>
                <w:b/>
                <w:color w:val="2C567A" w:themeColor="accent1"/>
                <w:szCs w:val="28"/>
              </w:rPr>
              <w:t>REFERENCIAS PERSONALES</w:t>
            </w:r>
          </w:p>
          <w:p w:rsidR="009061C3" w:rsidRDefault="009061C3" w:rsidP="00424E84">
            <w:pPr>
              <w:rPr>
                <w:rFonts w:ascii="Century Gothic" w:hAnsi="Century Gothic"/>
                <w:b/>
                <w:color w:val="2C567A" w:themeColor="accent1"/>
                <w:sz w:val="20"/>
                <w:szCs w:val="24"/>
                <w:lang w:val="es-HN"/>
              </w:rPr>
            </w:pPr>
          </w:p>
          <w:p w:rsidR="00622C5B" w:rsidRPr="00622C5B" w:rsidRDefault="00622C5B" w:rsidP="00622C5B">
            <w:pPr>
              <w:rPr>
                <w:lang w:val="es-HN"/>
              </w:rPr>
            </w:pPr>
          </w:p>
        </w:tc>
      </w:tr>
      <w:tr w:rsidR="00424E84" w:rsidRPr="00424E84" w:rsidTr="009061C3">
        <w:trPr>
          <w:trHeight w:val="1164"/>
        </w:trPr>
        <w:tc>
          <w:tcPr>
            <w:tcW w:w="720" w:type="dxa"/>
          </w:tcPr>
          <w:p w:rsidR="00424E84" w:rsidRPr="00424E84" w:rsidRDefault="00424E84" w:rsidP="00424E84">
            <w:pPr>
              <w:rPr>
                <w:lang w:val="es-HN"/>
              </w:rPr>
            </w:pPr>
          </w:p>
        </w:tc>
        <w:tc>
          <w:tcPr>
            <w:tcW w:w="3330" w:type="dxa"/>
            <w:gridSpan w:val="2"/>
          </w:tcPr>
          <w:p w:rsidR="00424E84" w:rsidRPr="00424E84" w:rsidRDefault="00424E84" w:rsidP="00424E84">
            <w:pPr>
              <w:rPr>
                <w:lang w:val="es-HN"/>
              </w:rPr>
            </w:pPr>
          </w:p>
        </w:tc>
        <w:tc>
          <w:tcPr>
            <w:tcW w:w="250" w:type="dxa"/>
            <w:vMerge/>
          </w:tcPr>
          <w:p w:rsidR="00424E84" w:rsidRPr="00424E84" w:rsidRDefault="00424E84" w:rsidP="00424E84">
            <w:pPr>
              <w:rPr>
                <w:lang w:val="es-HN"/>
              </w:rPr>
            </w:pPr>
          </w:p>
        </w:tc>
        <w:tc>
          <w:tcPr>
            <w:tcW w:w="11008" w:type="dxa"/>
            <w:gridSpan w:val="2"/>
            <w:vMerge/>
          </w:tcPr>
          <w:p w:rsidR="00424E84" w:rsidRPr="00424E84" w:rsidRDefault="00424E84" w:rsidP="00424E84">
            <w:pPr>
              <w:rPr>
                <w:lang w:val="es-HN"/>
              </w:rPr>
            </w:pPr>
          </w:p>
        </w:tc>
      </w:tr>
      <w:tr w:rsidR="00424E84" w:rsidRPr="00FC3014" w:rsidTr="009061C3">
        <w:trPr>
          <w:trHeight w:val="543"/>
        </w:trPr>
        <w:tc>
          <w:tcPr>
            <w:tcW w:w="720" w:type="dxa"/>
          </w:tcPr>
          <w:p w:rsidR="00424E84" w:rsidRPr="00424E84" w:rsidRDefault="00424E84" w:rsidP="00424E84">
            <w:pPr>
              <w:pStyle w:val="Contact"/>
              <w:rPr>
                <w:noProof/>
                <w:lang w:val="es-HN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424E84" w:rsidRPr="00AE68A8" w:rsidRDefault="00424E84" w:rsidP="00424E84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64CC9AE6" wp14:editId="185F526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55A0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9" w:type="dxa"/>
            <w:vAlign w:val="center"/>
          </w:tcPr>
          <w:p w:rsidR="00424E84" w:rsidRPr="00424E84" w:rsidRDefault="000258AB" w:rsidP="006E29B0">
            <w:pPr>
              <w:pStyle w:val="Information"/>
              <w:rPr>
                <w:lang w:val="es-HN"/>
              </w:rPr>
            </w:pPr>
            <w:r>
              <w:rPr>
                <w:sz w:val="22"/>
                <w:lang w:val="es-HN"/>
              </w:rPr>
              <w:t xml:space="preserve">Res. </w:t>
            </w:r>
            <w:r w:rsidR="00C63465">
              <w:rPr>
                <w:sz w:val="22"/>
                <w:lang w:val="es-HN"/>
              </w:rPr>
              <w:t>Brisas de Altamira</w:t>
            </w:r>
          </w:p>
        </w:tc>
        <w:tc>
          <w:tcPr>
            <w:tcW w:w="250" w:type="dxa"/>
            <w:vMerge/>
          </w:tcPr>
          <w:p w:rsidR="00424E84" w:rsidRPr="00424E84" w:rsidRDefault="00424E84" w:rsidP="00424E84">
            <w:pPr>
              <w:rPr>
                <w:lang w:val="es-HN"/>
              </w:rPr>
            </w:pPr>
          </w:p>
        </w:tc>
        <w:tc>
          <w:tcPr>
            <w:tcW w:w="11008" w:type="dxa"/>
            <w:gridSpan w:val="2"/>
            <w:vMerge/>
          </w:tcPr>
          <w:p w:rsidR="00424E84" w:rsidRPr="00424E84" w:rsidRDefault="00424E84" w:rsidP="00424E84">
            <w:pPr>
              <w:rPr>
                <w:lang w:val="es-HN"/>
              </w:rPr>
            </w:pPr>
          </w:p>
        </w:tc>
      </w:tr>
      <w:tr w:rsidR="00424E84" w:rsidRPr="00FC3014" w:rsidTr="009061C3">
        <w:trPr>
          <w:trHeight w:val="183"/>
        </w:trPr>
        <w:tc>
          <w:tcPr>
            <w:tcW w:w="720" w:type="dxa"/>
          </w:tcPr>
          <w:p w:rsidR="00424E84" w:rsidRPr="00424E84" w:rsidRDefault="00424E84" w:rsidP="00424E84">
            <w:pPr>
              <w:pStyle w:val="NoSpacing"/>
              <w:rPr>
                <w:lang w:val="es-HN"/>
              </w:rPr>
            </w:pPr>
          </w:p>
        </w:tc>
        <w:tc>
          <w:tcPr>
            <w:tcW w:w="3330" w:type="dxa"/>
            <w:gridSpan w:val="2"/>
            <w:vAlign w:val="center"/>
          </w:tcPr>
          <w:p w:rsidR="00424E84" w:rsidRPr="00424E84" w:rsidRDefault="00424E84" w:rsidP="00424E84">
            <w:pPr>
              <w:pStyle w:val="NoSpacing"/>
              <w:rPr>
                <w:lang w:val="es-HN"/>
              </w:rPr>
            </w:pPr>
          </w:p>
        </w:tc>
        <w:tc>
          <w:tcPr>
            <w:tcW w:w="250" w:type="dxa"/>
            <w:vMerge/>
          </w:tcPr>
          <w:p w:rsidR="00424E84" w:rsidRPr="00424E84" w:rsidRDefault="00424E84" w:rsidP="00424E84">
            <w:pPr>
              <w:rPr>
                <w:lang w:val="es-HN"/>
              </w:rPr>
            </w:pPr>
          </w:p>
        </w:tc>
        <w:tc>
          <w:tcPr>
            <w:tcW w:w="11008" w:type="dxa"/>
            <w:gridSpan w:val="2"/>
            <w:vMerge/>
          </w:tcPr>
          <w:p w:rsidR="00424E84" w:rsidRPr="00424E84" w:rsidRDefault="00424E84" w:rsidP="00424E84">
            <w:pPr>
              <w:rPr>
                <w:lang w:val="es-HN"/>
              </w:rPr>
            </w:pPr>
          </w:p>
        </w:tc>
      </w:tr>
      <w:tr w:rsidR="00424E84" w:rsidRPr="00AE68A8" w:rsidTr="009061C3">
        <w:trPr>
          <w:trHeight w:val="624"/>
        </w:trPr>
        <w:tc>
          <w:tcPr>
            <w:tcW w:w="720" w:type="dxa"/>
          </w:tcPr>
          <w:p w:rsidR="00424E84" w:rsidRPr="00424E84" w:rsidRDefault="00424E84" w:rsidP="00424E84">
            <w:pPr>
              <w:pStyle w:val="Contact"/>
              <w:rPr>
                <w:noProof/>
                <w:lang w:val="es-HN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424E84" w:rsidRPr="00AE68A8" w:rsidRDefault="00424E84" w:rsidP="00424E84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1BE83180" wp14:editId="35BFC24F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760DA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9" w:type="dxa"/>
            <w:vAlign w:val="center"/>
          </w:tcPr>
          <w:p w:rsidR="00424E84" w:rsidRPr="009061C3" w:rsidRDefault="00B65F38" w:rsidP="00424E84">
            <w:pPr>
              <w:pStyle w:val="Information"/>
              <w:rPr>
                <w:sz w:val="22"/>
              </w:rPr>
            </w:pPr>
            <w:r>
              <w:rPr>
                <w:sz w:val="22"/>
              </w:rPr>
              <w:t>93289989</w:t>
            </w:r>
          </w:p>
        </w:tc>
        <w:tc>
          <w:tcPr>
            <w:tcW w:w="250" w:type="dxa"/>
            <w:vMerge/>
          </w:tcPr>
          <w:p w:rsidR="00424E84" w:rsidRPr="00AE68A8" w:rsidRDefault="00424E84" w:rsidP="00424E84"/>
        </w:tc>
        <w:tc>
          <w:tcPr>
            <w:tcW w:w="11008" w:type="dxa"/>
            <w:gridSpan w:val="2"/>
            <w:vMerge/>
          </w:tcPr>
          <w:p w:rsidR="00424E84" w:rsidRPr="00AE68A8" w:rsidRDefault="00424E84" w:rsidP="00424E84"/>
        </w:tc>
      </w:tr>
      <w:tr w:rsidR="00424E84" w:rsidRPr="00AE68A8" w:rsidTr="009061C3">
        <w:trPr>
          <w:trHeight w:val="183"/>
        </w:trPr>
        <w:tc>
          <w:tcPr>
            <w:tcW w:w="720" w:type="dxa"/>
          </w:tcPr>
          <w:p w:rsidR="00424E84" w:rsidRPr="00AE68A8" w:rsidRDefault="00424E84" w:rsidP="00424E84">
            <w:pPr>
              <w:pStyle w:val="NoSpacing"/>
            </w:pPr>
          </w:p>
        </w:tc>
        <w:tc>
          <w:tcPr>
            <w:tcW w:w="3330" w:type="dxa"/>
            <w:gridSpan w:val="2"/>
            <w:vAlign w:val="center"/>
          </w:tcPr>
          <w:p w:rsidR="00424E84" w:rsidRPr="00AE68A8" w:rsidRDefault="00424E84" w:rsidP="00424E84">
            <w:pPr>
              <w:pStyle w:val="NoSpacing"/>
            </w:pPr>
          </w:p>
        </w:tc>
        <w:tc>
          <w:tcPr>
            <w:tcW w:w="250" w:type="dxa"/>
            <w:vMerge/>
          </w:tcPr>
          <w:p w:rsidR="00424E84" w:rsidRPr="00AE68A8" w:rsidRDefault="00424E84" w:rsidP="00424E84"/>
        </w:tc>
        <w:tc>
          <w:tcPr>
            <w:tcW w:w="11008" w:type="dxa"/>
            <w:gridSpan w:val="2"/>
            <w:vMerge/>
          </w:tcPr>
          <w:p w:rsidR="00424E84" w:rsidRPr="00AE68A8" w:rsidRDefault="00424E84" w:rsidP="00424E84"/>
        </w:tc>
      </w:tr>
      <w:tr w:rsidR="00424E84" w:rsidRPr="00AE68A8" w:rsidTr="009061C3">
        <w:trPr>
          <w:trHeight w:val="633"/>
        </w:trPr>
        <w:tc>
          <w:tcPr>
            <w:tcW w:w="720" w:type="dxa"/>
          </w:tcPr>
          <w:p w:rsidR="00424E84" w:rsidRPr="00AE68A8" w:rsidRDefault="00424E84" w:rsidP="00424E84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424E84" w:rsidRPr="00AE68A8" w:rsidRDefault="00424E84" w:rsidP="00424E84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188E1D21" wp14:editId="1F0038F5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6E61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9" w:type="dxa"/>
            <w:vAlign w:val="center"/>
          </w:tcPr>
          <w:p w:rsidR="00424E84" w:rsidRPr="00AE68A8" w:rsidRDefault="00424E84" w:rsidP="00424E84">
            <w:pPr>
              <w:pStyle w:val="Information"/>
            </w:pPr>
            <w:r w:rsidRPr="009061C3">
              <w:rPr>
                <w:sz w:val="22"/>
              </w:rPr>
              <w:t>mirce_dany14@hotmail.es</w:t>
            </w:r>
          </w:p>
        </w:tc>
        <w:tc>
          <w:tcPr>
            <w:tcW w:w="250" w:type="dxa"/>
            <w:vMerge/>
          </w:tcPr>
          <w:p w:rsidR="00424E84" w:rsidRPr="00AE68A8" w:rsidRDefault="00424E84" w:rsidP="00424E84"/>
        </w:tc>
        <w:tc>
          <w:tcPr>
            <w:tcW w:w="11008" w:type="dxa"/>
            <w:gridSpan w:val="2"/>
            <w:vMerge/>
          </w:tcPr>
          <w:p w:rsidR="00424E84" w:rsidRPr="00AE68A8" w:rsidRDefault="00424E84" w:rsidP="00424E84"/>
        </w:tc>
      </w:tr>
      <w:tr w:rsidR="00424E84" w:rsidRPr="00AE68A8" w:rsidTr="009061C3">
        <w:trPr>
          <w:trHeight w:val="174"/>
        </w:trPr>
        <w:tc>
          <w:tcPr>
            <w:tcW w:w="720" w:type="dxa"/>
          </w:tcPr>
          <w:p w:rsidR="00424E84" w:rsidRPr="00AE68A8" w:rsidRDefault="00424E84" w:rsidP="00424E84">
            <w:pPr>
              <w:pStyle w:val="NoSpacing"/>
            </w:pPr>
          </w:p>
        </w:tc>
        <w:tc>
          <w:tcPr>
            <w:tcW w:w="3330" w:type="dxa"/>
            <w:gridSpan w:val="2"/>
            <w:vAlign w:val="center"/>
          </w:tcPr>
          <w:p w:rsidR="00424E84" w:rsidRPr="00AE68A8" w:rsidRDefault="00424E84" w:rsidP="00424E84">
            <w:pPr>
              <w:pStyle w:val="NoSpacing"/>
            </w:pPr>
          </w:p>
        </w:tc>
        <w:tc>
          <w:tcPr>
            <w:tcW w:w="250" w:type="dxa"/>
            <w:vMerge/>
          </w:tcPr>
          <w:p w:rsidR="00424E84" w:rsidRPr="00AE68A8" w:rsidRDefault="00424E84" w:rsidP="00424E84"/>
        </w:tc>
        <w:tc>
          <w:tcPr>
            <w:tcW w:w="11008" w:type="dxa"/>
            <w:gridSpan w:val="2"/>
            <w:vMerge/>
          </w:tcPr>
          <w:p w:rsidR="00424E84" w:rsidRPr="00AE68A8" w:rsidRDefault="00424E84" w:rsidP="00424E84"/>
        </w:tc>
      </w:tr>
      <w:tr w:rsidR="00424E84" w:rsidRPr="00AE68A8" w:rsidTr="009061C3">
        <w:trPr>
          <w:trHeight w:val="633"/>
        </w:trPr>
        <w:tc>
          <w:tcPr>
            <w:tcW w:w="720" w:type="dxa"/>
          </w:tcPr>
          <w:p w:rsidR="00424E84" w:rsidRPr="00AE68A8" w:rsidRDefault="00424E84" w:rsidP="00424E84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424E84" w:rsidRPr="00AE68A8" w:rsidRDefault="00424E84" w:rsidP="00424E84">
            <w:pPr>
              <w:pStyle w:val="Contact"/>
            </w:pPr>
          </w:p>
        </w:tc>
        <w:tc>
          <w:tcPr>
            <w:tcW w:w="2699" w:type="dxa"/>
            <w:vAlign w:val="center"/>
          </w:tcPr>
          <w:p w:rsidR="00424E84" w:rsidRPr="00AE68A8" w:rsidRDefault="00424E84" w:rsidP="00424E84">
            <w:pPr>
              <w:pStyle w:val="Information"/>
            </w:pPr>
          </w:p>
        </w:tc>
        <w:tc>
          <w:tcPr>
            <w:tcW w:w="250" w:type="dxa"/>
            <w:vMerge/>
          </w:tcPr>
          <w:p w:rsidR="00424E84" w:rsidRPr="00AE68A8" w:rsidRDefault="00424E84" w:rsidP="00424E84"/>
        </w:tc>
        <w:tc>
          <w:tcPr>
            <w:tcW w:w="11008" w:type="dxa"/>
            <w:gridSpan w:val="2"/>
            <w:vMerge/>
          </w:tcPr>
          <w:p w:rsidR="00424E84" w:rsidRPr="00AE68A8" w:rsidRDefault="00424E84" w:rsidP="00424E84"/>
        </w:tc>
      </w:tr>
      <w:tr w:rsidR="00424E84" w:rsidRPr="00AE68A8" w:rsidTr="009061C3">
        <w:trPr>
          <w:trHeight w:val="2448"/>
        </w:trPr>
        <w:tc>
          <w:tcPr>
            <w:tcW w:w="720" w:type="dxa"/>
          </w:tcPr>
          <w:p w:rsidR="00424E84" w:rsidRPr="00AE68A8" w:rsidRDefault="00424E84" w:rsidP="00424E84"/>
        </w:tc>
        <w:tc>
          <w:tcPr>
            <w:tcW w:w="3330" w:type="dxa"/>
            <w:gridSpan w:val="2"/>
          </w:tcPr>
          <w:p w:rsidR="00424E84" w:rsidRPr="00AE68A8" w:rsidRDefault="00424E84" w:rsidP="00424E84"/>
        </w:tc>
        <w:tc>
          <w:tcPr>
            <w:tcW w:w="250" w:type="dxa"/>
          </w:tcPr>
          <w:p w:rsidR="00424E84" w:rsidRPr="00AE68A8" w:rsidRDefault="00424E84" w:rsidP="00424E84"/>
        </w:tc>
        <w:tc>
          <w:tcPr>
            <w:tcW w:w="11008" w:type="dxa"/>
            <w:gridSpan w:val="2"/>
            <w:vMerge/>
          </w:tcPr>
          <w:p w:rsidR="00424E84" w:rsidRPr="00AE68A8" w:rsidRDefault="00424E84" w:rsidP="00424E84"/>
        </w:tc>
      </w:tr>
    </w:tbl>
    <w:p w:rsidR="007F5B63" w:rsidRPr="00622C5B" w:rsidRDefault="007F5B63" w:rsidP="009B591F">
      <w:pPr>
        <w:rPr>
          <w:lang w:val="es-HN"/>
        </w:rPr>
      </w:pPr>
    </w:p>
    <w:p w:rsidR="008B72F9" w:rsidRDefault="008B72F9" w:rsidP="009061C3">
      <w:pPr>
        <w:spacing w:after="0"/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</w:pPr>
    </w:p>
    <w:p w:rsidR="008B72F9" w:rsidRDefault="008B72F9" w:rsidP="009061C3">
      <w:pPr>
        <w:spacing w:after="0"/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</w:pPr>
      <w:r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  <w:t>Experiencia Laboral</w:t>
      </w:r>
    </w:p>
    <w:p w:rsidR="008B72F9" w:rsidRDefault="008B72F9" w:rsidP="009061C3">
      <w:pPr>
        <w:spacing w:after="0"/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</w:pPr>
    </w:p>
    <w:p w:rsidR="009061C3" w:rsidRDefault="009061C3" w:rsidP="009061C3">
      <w:pPr>
        <w:spacing w:after="0"/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</w:pPr>
      <w:r w:rsidRPr="009061C3"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  <w:t xml:space="preserve">De </w:t>
      </w:r>
      <w:r w:rsidR="00216E15" w:rsidRPr="009061C3"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  <w:t>marzo</w:t>
      </w:r>
      <w:r w:rsidRPr="009061C3"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  <w:t xml:space="preserve"> del 2012- </w:t>
      </w:r>
      <w:r w:rsidR="00216E15" w:rsidRPr="009061C3"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  <w:t>agosto</w:t>
      </w:r>
      <w:r w:rsidRPr="009061C3"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  <w:t xml:space="preserve"> del 2013</w:t>
      </w:r>
    </w:p>
    <w:p w:rsidR="009061C3" w:rsidRPr="009061C3" w:rsidRDefault="008B72F9" w:rsidP="009061C3">
      <w:pPr>
        <w:spacing w:after="0"/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</w:pPr>
      <w:r w:rsidRPr="00953C4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9020A3" wp14:editId="1840D440">
                <wp:simplePos x="0" y="0"/>
                <wp:positionH relativeFrom="margin">
                  <wp:posOffset>-303530</wp:posOffset>
                </wp:positionH>
                <wp:positionV relativeFrom="paragraph">
                  <wp:posOffset>180975</wp:posOffset>
                </wp:positionV>
                <wp:extent cx="3238500" cy="895350"/>
                <wp:effectExtent l="0" t="0" r="0" b="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1C3" w:rsidRPr="00622C5B" w:rsidRDefault="009061C3" w:rsidP="009061C3">
                            <w:pPr>
                              <w:spacing w:after="60"/>
                              <w:jc w:val="center"/>
                              <w:rPr>
                                <w:rFonts w:ascii="Century Gothic" w:hAnsi="Century Gothic"/>
                                <w:b/>
                                <w:color w:val="2C567A" w:themeColor="accent1"/>
                                <w:sz w:val="24"/>
                                <w:szCs w:val="24"/>
                                <w:lang w:val="es-HN"/>
                              </w:rPr>
                            </w:pPr>
                            <w:r w:rsidRPr="00622C5B">
                              <w:rPr>
                                <w:rFonts w:ascii="Century Gothic" w:hAnsi="Century Gothic"/>
                                <w:b/>
                                <w:color w:val="2C567A" w:themeColor="accent1"/>
                                <w:sz w:val="24"/>
                                <w:szCs w:val="24"/>
                                <w:lang w:val="es-HN"/>
                              </w:rPr>
                              <w:t xml:space="preserve">Servicio al cliente: Comercial Eliazar </w:t>
                            </w:r>
                          </w:p>
                          <w:p w:rsidR="009061C3" w:rsidRPr="00A94BA7" w:rsidRDefault="00622C5B" w:rsidP="00622C5B">
                            <w:pPr>
                              <w:spacing w:after="6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A94BA7">
                              <w:rPr>
                                <w:rFonts w:ascii="Arial" w:hAnsi="Arial" w:cs="Arial"/>
                                <w:b/>
                                <w:color w:val="4B7F83"/>
                                <w:sz w:val="24"/>
                                <w:szCs w:val="24"/>
                                <w:lang w:val="es-HN"/>
                              </w:rPr>
                              <w:t xml:space="preserve">     </w:t>
                            </w:r>
                            <w:r w:rsidR="009061C3" w:rsidRPr="00A94BA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  <w:t xml:space="preserve">Manejo de caja chica. </w:t>
                            </w:r>
                          </w:p>
                          <w:p w:rsidR="009061C3" w:rsidRPr="00A94BA7" w:rsidRDefault="00622C5B" w:rsidP="00622C5B">
                            <w:pPr>
                              <w:spacing w:after="6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A94BA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  <w:t xml:space="preserve">      </w:t>
                            </w:r>
                            <w:r w:rsidR="009061C3" w:rsidRPr="00A94BA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  <w:t>Ventas al por mayor y detalle.</w:t>
                            </w:r>
                          </w:p>
                          <w:p w:rsidR="009061C3" w:rsidRPr="00A94BA7" w:rsidRDefault="00622C5B" w:rsidP="00622C5B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</w:pPr>
                            <w:r w:rsidRPr="00A94BA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  <w:t xml:space="preserve">      </w:t>
                            </w:r>
                            <w:r w:rsidR="009061C3" w:rsidRPr="00A94BA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  <w:t>Control de Inventario de productos</w:t>
                            </w:r>
                            <w:r w:rsidR="009061C3" w:rsidRPr="00A94BA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0"/>
                                <w:szCs w:val="20"/>
                                <w:lang w:val="es-HN"/>
                              </w:rPr>
                              <w:t>.</w:t>
                            </w:r>
                          </w:p>
                          <w:p w:rsidR="009061C3" w:rsidRPr="009061C3" w:rsidRDefault="009061C3" w:rsidP="009061C3">
                            <w:pPr>
                              <w:spacing w:after="60"/>
                              <w:jc w:val="center"/>
                              <w:rPr>
                                <w:rFonts w:ascii="Century Gothic" w:hAnsi="Century Gothic"/>
                                <w:b/>
                                <w:color w:val="4B7F83"/>
                                <w:sz w:val="24"/>
                                <w:szCs w:val="24"/>
                                <w:lang w:val="es-HN"/>
                              </w:rPr>
                            </w:pPr>
                          </w:p>
                          <w:p w:rsidR="009061C3" w:rsidRPr="009061C3" w:rsidRDefault="009061C3" w:rsidP="009061C3">
                            <w:pPr>
                              <w:spacing w:after="60"/>
                              <w:jc w:val="center"/>
                              <w:rPr>
                                <w:rFonts w:ascii="Century Gothic" w:hAnsi="Century Gothic"/>
                                <w:i/>
                                <w:color w:val="4B7F83"/>
                                <w:sz w:val="20"/>
                                <w:szCs w:val="20"/>
                                <w:lang w:val="es-H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20A3" id="Cuadro de texto 2" o:spid="_x0000_s1027" type="#_x0000_t202" style="position:absolute;margin-left:-23.9pt;margin-top:14.25pt;width:255pt;height:7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" filled="f" stroked="f">
                <v:textbox>
                  <w:txbxContent>
                    <w:p w:rsidR="009061C3" w:rsidRPr="00622C5B" w:rsidRDefault="009061C3" w:rsidP="009061C3">
                      <w:pPr>
                        <w:spacing w:after="60"/>
                        <w:jc w:val="center"/>
                        <w:rPr>
                          <w:rFonts w:ascii="Century Gothic" w:hAnsi="Century Gothic"/>
                          <w:b/>
                          <w:color w:val="2C567A" w:themeColor="accent1"/>
                          <w:sz w:val="24"/>
                          <w:szCs w:val="24"/>
                          <w:lang w:val="es-HN"/>
                        </w:rPr>
                      </w:pPr>
                      <w:r w:rsidRPr="00622C5B">
                        <w:rPr>
                          <w:rFonts w:ascii="Century Gothic" w:hAnsi="Century Gothic"/>
                          <w:b/>
                          <w:color w:val="2C567A" w:themeColor="accent1"/>
                          <w:sz w:val="24"/>
                          <w:szCs w:val="24"/>
                          <w:lang w:val="es-HN"/>
                        </w:rPr>
                        <w:t xml:space="preserve">Servicio al cliente: Comercial Eliazar </w:t>
                      </w:r>
                    </w:p>
                    <w:p w:rsidR="009061C3" w:rsidRPr="00A94BA7" w:rsidRDefault="00622C5B" w:rsidP="00622C5B">
                      <w:pPr>
                        <w:spacing w:after="6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HN"/>
                        </w:rPr>
                      </w:pPr>
                      <w:r w:rsidRPr="00A94BA7">
                        <w:rPr>
                          <w:rFonts w:ascii="Arial" w:hAnsi="Arial" w:cs="Arial"/>
                          <w:b/>
                          <w:color w:val="4B7F83"/>
                          <w:sz w:val="24"/>
                          <w:szCs w:val="24"/>
                          <w:lang w:val="es-HN"/>
                        </w:rPr>
                        <w:t xml:space="preserve">     </w:t>
                      </w:r>
                      <w:r w:rsidR="009061C3" w:rsidRPr="00A94BA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HN"/>
                        </w:rPr>
                        <w:t xml:space="preserve">Manejo de caja chica. </w:t>
                      </w:r>
                    </w:p>
                    <w:p w:rsidR="009061C3" w:rsidRPr="00A94BA7" w:rsidRDefault="00622C5B" w:rsidP="00622C5B">
                      <w:pPr>
                        <w:spacing w:after="6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HN"/>
                        </w:rPr>
                      </w:pPr>
                      <w:r w:rsidRPr="00A94BA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HN"/>
                        </w:rPr>
                        <w:t xml:space="preserve">      </w:t>
                      </w:r>
                      <w:r w:rsidR="009061C3" w:rsidRPr="00A94BA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HN"/>
                        </w:rPr>
                        <w:t>Ventas al por mayor y detalle.</w:t>
                      </w:r>
                    </w:p>
                    <w:p w:rsidR="009061C3" w:rsidRPr="00A94BA7" w:rsidRDefault="00622C5B" w:rsidP="00622C5B">
                      <w:pPr>
                        <w:spacing w:after="60"/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  <w:lang w:val="es-HN"/>
                        </w:rPr>
                      </w:pPr>
                      <w:r w:rsidRPr="00A94BA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HN"/>
                        </w:rPr>
                        <w:t xml:space="preserve">      </w:t>
                      </w:r>
                      <w:r w:rsidR="009061C3" w:rsidRPr="00A94BA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HN"/>
                        </w:rPr>
                        <w:t>Control de Inventario de productos</w:t>
                      </w:r>
                      <w:r w:rsidR="009061C3" w:rsidRPr="00A94BA7">
                        <w:rPr>
                          <w:rFonts w:ascii="Arial" w:hAnsi="Arial" w:cs="Arial"/>
                          <w:i/>
                          <w:color w:val="000000" w:themeColor="text1"/>
                          <w:sz w:val="20"/>
                          <w:szCs w:val="20"/>
                          <w:lang w:val="es-HN"/>
                        </w:rPr>
                        <w:t>.</w:t>
                      </w:r>
                    </w:p>
                    <w:p w:rsidR="009061C3" w:rsidRPr="009061C3" w:rsidRDefault="009061C3" w:rsidP="009061C3">
                      <w:pPr>
                        <w:spacing w:after="60"/>
                        <w:jc w:val="center"/>
                        <w:rPr>
                          <w:rFonts w:ascii="Century Gothic" w:hAnsi="Century Gothic"/>
                          <w:b/>
                          <w:color w:val="4B7F83"/>
                          <w:sz w:val="24"/>
                          <w:szCs w:val="24"/>
                          <w:lang w:val="es-HN"/>
                        </w:rPr>
                      </w:pPr>
                    </w:p>
                    <w:p w:rsidR="009061C3" w:rsidRPr="009061C3" w:rsidRDefault="009061C3" w:rsidP="009061C3">
                      <w:pPr>
                        <w:spacing w:after="60"/>
                        <w:jc w:val="center"/>
                        <w:rPr>
                          <w:rFonts w:ascii="Century Gothic" w:hAnsi="Century Gothic"/>
                          <w:i/>
                          <w:color w:val="4B7F83"/>
                          <w:sz w:val="20"/>
                          <w:szCs w:val="20"/>
                          <w:lang w:val="es-H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061C3" w:rsidRDefault="009061C3" w:rsidP="009B591F">
      <w:pPr>
        <w:rPr>
          <w:lang w:val="es-HN"/>
        </w:rPr>
      </w:pPr>
    </w:p>
    <w:p w:rsidR="009061C3" w:rsidRDefault="009061C3" w:rsidP="009B591F">
      <w:pPr>
        <w:rPr>
          <w:lang w:val="es-HN"/>
        </w:rPr>
      </w:pPr>
    </w:p>
    <w:p w:rsidR="009061C3" w:rsidRDefault="009061C3" w:rsidP="009B591F">
      <w:pPr>
        <w:rPr>
          <w:lang w:val="es-HN"/>
        </w:rPr>
      </w:pPr>
    </w:p>
    <w:p w:rsidR="008B72F9" w:rsidRDefault="008B72F9" w:rsidP="009061C3">
      <w:pPr>
        <w:spacing w:after="0"/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</w:pPr>
    </w:p>
    <w:p w:rsidR="009061C3" w:rsidRPr="009061C3" w:rsidRDefault="009061C3" w:rsidP="009061C3">
      <w:pPr>
        <w:spacing w:after="0"/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</w:pPr>
      <w:r w:rsidRPr="009061C3">
        <w:rPr>
          <w:rFonts w:ascii="Century Gothic" w:hAnsi="Century Gothic"/>
          <w:b/>
          <w:color w:val="2C567A" w:themeColor="accent1"/>
          <w:sz w:val="24"/>
          <w:szCs w:val="24"/>
          <w:lang w:val="es-HN"/>
        </w:rPr>
        <w:t>Del 6 de nov 2017 al 16 marzo 2018</w:t>
      </w:r>
    </w:p>
    <w:p w:rsidR="009061C3" w:rsidRPr="0085071E" w:rsidRDefault="00622C5B" w:rsidP="009061C3">
      <w:pPr>
        <w:rPr>
          <w:rFonts w:ascii="Century Gothic" w:hAnsi="Century Gothic"/>
          <w:b/>
          <w:color w:val="21405B" w:themeColor="accent1" w:themeShade="BF"/>
          <w:sz w:val="24"/>
          <w:lang w:val="es-HN"/>
        </w:rPr>
      </w:pPr>
      <w:r w:rsidRPr="0085071E">
        <w:rPr>
          <w:rFonts w:ascii="Century Gothic" w:hAnsi="Century Gothic"/>
          <w:b/>
          <w:color w:val="21405B" w:themeColor="accent1" w:themeShade="BF"/>
          <w:sz w:val="24"/>
          <w:lang w:val="es-HN"/>
        </w:rPr>
        <w:t>Pasantía</w:t>
      </w:r>
      <w:r w:rsidR="009061C3" w:rsidRPr="0085071E">
        <w:rPr>
          <w:rFonts w:ascii="Century Gothic" w:hAnsi="Century Gothic"/>
          <w:b/>
          <w:color w:val="21405B" w:themeColor="accent1" w:themeShade="BF"/>
          <w:sz w:val="24"/>
          <w:lang w:val="es-HN"/>
        </w:rPr>
        <w:t xml:space="preserve"> de 4 meses en Alimentos Maravilla de Honduras, S.A de C.V</w:t>
      </w:r>
    </w:p>
    <w:p w:rsidR="009061C3" w:rsidRPr="00A94BA7" w:rsidRDefault="009061C3" w:rsidP="00A94BA7">
      <w:pPr>
        <w:pStyle w:val="ListParagraph"/>
        <w:numPr>
          <w:ilvl w:val="0"/>
          <w:numId w:val="6"/>
        </w:numPr>
        <w:rPr>
          <w:rFonts w:ascii="Arial" w:hAnsi="Arial" w:cs="Arial"/>
          <w:color w:val="162A3C" w:themeColor="accent1" w:themeShade="80"/>
          <w:lang w:val="es-HN"/>
        </w:rPr>
      </w:pPr>
      <w:r w:rsidRPr="00A94BA7">
        <w:rPr>
          <w:rFonts w:ascii="Arial" w:hAnsi="Arial" w:cs="Arial"/>
          <w:color w:val="162A3C" w:themeColor="accent1" w:themeShade="80"/>
          <w:lang w:val="es-HN"/>
        </w:rPr>
        <w:t>Recepción de facturas locales y del exterior</w:t>
      </w:r>
    </w:p>
    <w:p w:rsidR="009061C3" w:rsidRPr="00A94BA7" w:rsidRDefault="009061C3" w:rsidP="00A94BA7">
      <w:pPr>
        <w:pStyle w:val="ListParagraph"/>
        <w:numPr>
          <w:ilvl w:val="0"/>
          <w:numId w:val="6"/>
        </w:numPr>
        <w:rPr>
          <w:rFonts w:ascii="Arial" w:hAnsi="Arial" w:cs="Arial"/>
          <w:color w:val="162A3C" w:themeColor="accent1" w:themeShade="80"/>
          <w:lang w:val="es-HN"/>
        </w:rPr>
      </w:pPr>
      <w:r w:rsidRPr="00A94BA7">
        <w:rPr>
          <w:rFonts w:ascii="Arial" w:hAnsi="Arial" w:cs="Arial"/>
          <w:color w:val="162A3C" w:themeColor="accent1" w:themeShade="80"/>
          <w:lang w:val="es-HN"/>
        </w:rPr>
        <w:t>Elaboración de informe sobre bonificación (mensual)</w:t>
      </w:r>
    </w:p>
    <w:p w:rsidR="009061C3" w:rsidRPr="00A94BA7" w:rsidRDefault="009061C3" w:rsidP="00A94BA7">
      <w:pPr>
        <w:pStyle w:val="ListParagraph"/>
        <w:numPr>
          <w:ilvl w:val="0"/>
          <w:numId w:val="6"/>
        </w:numPr>
        <w:rPr>
          <w:rFonts w:ascii="Arial" w:hAnsi="Arial" w:cs="Arial"/>
          <w:color w:val="162A3C" w:themeColor="accent1" w:themeShade="80"/>
          <w:lang w:val="es-HN"/>
        </w:rPr>
      </w:pPr>
      <w:r w:rsidRPr="00A94BA7">
        <w:rPr>
          <w:rFonts w:ascii="Arial" w:hAnsi="Arial" w:cs="Arial"/>
          <w:color w:val="162A3C" w:themeColor="accent1" w:themeShade="80"/>
          <w:lang w:val="es-HN"/>
        </w:rPr>
        <w:t xml:space="preserve">Revisión de inventarios de materia prima </w:t>
      </w:r>
    </w:p>
    <w:p w:rsidR="009061C3" w:rsidRPr="00A94BA7" w:rsidRDefault="009061C3" w:rsidP="00A94BA7">
      <w:pPr>
        <w:pStyle w:val="ListParagraph"/>
        <w:numPr>
          <w:ilvl w:val="0"/>
          <w:numId w:val="6"/>
        </w:numPr>
        <w:rPr>
          <w:rFonts w:ascii="Arial" w:hAnsi="Arial" w:cs="Arial"/>
          <w:color w:val="162A3C" w:themeColor="accent1" w:themeShade="80"/>
          <w:lang w:val="es-HN"/>
        </w:rPr>
      </w:pPr>
      <w:r w:rsidRPr="00A94BA7">
        <w:rPr>
          <w:rFonts w:ascii="Arial" w:hAnsi="Arial" w:cs="Arial"/>
          <w:color w:val="162A3C" w:themeColor="accent1" w:themeShade="80"/>
          <w:lang w:val="es-HN"/>
        </w:rPr>
        <w:t>Elaboración y manejo de documentos para la recepción de materia prima import/export</w:t>
      </w:r>
    </w:p>
    <w:p w:rsidR="009061C3" w:rsidRPr="00A94BA7" w:rsidRDefault="009061C3" w:rsidP="00A94BA7">
      <w:pPr>
        <w:pStyle w:val="ListParagraph"/>
        <w:numPr>
          <w:ilvl w:val="0"/>
          <w:numId w:val="6"/>
        </w:numPr>
        <w:rPr>
          <w:rFonts w:ascii="Arial" w:hAnsi="Arial" w:cs="Arial"/>
          <w:color w:val="162A3C" w:themeColor="accent1" w:themeShade="80"/>
          <w:lang w:val="es-HN"/>
        </w:rPr>
      </w:pPr>
      <w:r w:rsidRPr="00A94BA7">
        <w:rPr>
          <w:rFonts w:ascii="Arial" w:hAnsi="Arial" w:cs="Arial"/>
          <w:color w:val="162A3C" w:themeColor="accent1" w:themeShade="80"/>
          <w:lang w:val="es-HN"/>
        </w:rPr>
        <w:t>Elaboración de remisiones de facturas locales/exterior</w:t>
      </w:r>
    </w:p>
    <w:p w:rsidR="00622C5B" w:rsidRPr="00622C5B" w:rsidRDefault="00622C5B" w:rsidP="00622C5B">
      <w:pPr>
        <w:rPr>
          <w:rFonts w:ascii="Century Gothic" w:hAnsi="Century Gothic"/>
          <w:b/>
          <w:color w:val="2C567A" w:themeColor="accent1"/>
          <w:sz w:val="24"/>
          <w:lang w:val="es-HN"/>
        </w:rPr>
      </w:pPr>
      <w:r w:rsidRPr="00622C5B">
        <w:rPr>
          <w:rFonts w:ascii="Century Gothic" w:hAnsi="Century Gothic"/>
          <w:b/>
          <w:color w:val="2C567A" w:themeColor="accent1"/>
          <w:sz w:val="24"/>
          <w:lang w:val="es-HN"/>
        </w:rPr>
        <w:t>EXPERIENCIA LABORAL EN TIGO</w:t>
      </w:r>
      <w:r w:rsidR="00B65F38">
        <w:rPr>
          <w:rFonts w:ascii="Century Gothic" w:hAnsi="Century Gothic"/>
          <w:b/>
          <w:color w:val="2C567A" w:themeColor="accent1"/>
          <w:sz w:val="24"/>
          <w:lang w:val="es-HN"/>
        </w:rPr>
        <w:t xml:space="preserve"> </w:t>
      </w:r>
    </w:p>
    <w:p w:rsidR="00622C5B" w:rsidRPr="00A94BA7" w:rsidRDefault="00622C5B" w:rsidP="00622C5B">
      <w:pPr>
        <w:rPr>
          <w:rFonts w:ascii="Arial" w:hAnsi="Arial" w:cs="Arial"/>
          <w:sz w:val="20"/>
          <w:lang w:val="es-HN"/>
        </w:rPr>
      </w:pPr>
      <w:r w:rsidRPr="00A94BA7">
        <w:rPr>
          <w:rFonts w:ascii="Arial" w:hAnsi="Arial" w:cs="Arial"/>
          <w:sz w:val="20"/>
          <w:lang w:val="es-HN"/>
        </w:rPr>
        <w:t>Año 2019- Red Promocional Centroamericana/RPC.</w:t>
      </w:r>
      <w:r w:rsidRPr="00A94BA7">
        <w:rPr>
          <w:rFonts w:ascii="Arial" w:hAnsi="Arial" w:cs="Arial"/>
          <w:noProof/>
          <w:sz w:val="20"/>
          <w:lang w:val="es-HN"/>
        </w:rPr>
        <w:t xml:space="preserve"> </w:t>
      </w:r>
    </w:p>
    <w:p w:rsidR="00622C5B" w:rsidRPr="00A94BA7" w:rsidRDefault="00622C5B" w:rsidP="00622C5B">
      <w:pPr>
        <w:rPr>
          <w:rFonts w:ascii="Arial" w:hAnsi="Arial" w:cs="Arial"/>
          <w:sz w:val="20"/>
          <w:lang w:val="es-HN"/>
        </w:rPr>
      </w:pPr>
      <w:r w:rsidRPr="00A94BA7">
        <w:rPr>
          <w:rFonts w:ascii="Arial" w:hAnsi="Arial" w:cs="Arial"/>
          <w:sz w:val="20"/>
          <w:lang w:val="es-HN"/>
        </w:rPr>
        <w:t xml:space="preserve">Puesto: </w:t>
      </w:r>
      <w:r w:rsidR="002F2B0D" w:rsidRPr="00A94BA7">
        <w:rPr>
          <w:rFonts w:ascii="Arial" w:hAnsi="Arial" w:cs="Arial"/>
          <w:sz w:val="20"/>
          <w:lang w:val="es-HN"/>
        </w:rPr>
        <w:t xml:space="preserve">Oficial </w:t>
      </w:r>
      <w:r w:rsidRPr="00A94BA7">
        <w:rPr>
          <w:rFonts w:ascii="Arial" w:hAnsi="Arial" w:cs="Arial"/>
          <w:sz w:val="20"/>
          <w:lang w:val="es-HN"/>
        </w:rPr>
        <w:t>Admin</w:t>
      </w:r>
      <w:r w:rsidR="00A94BA7" w:rsidRPr="00A94BA7">
        <w:rPr>
          <w:rFonts w:ascii="Arial" w:hAnsi="Arial" w:cs="Arial"/>
          <w:sz w:val="20"/>
          <w:lang w:val="es-HN"/>
        </w:rPr>
        <w:t>istrativo</w:t>
      </w:r>
      <w:r w:rsidRPr="00A94BA7">
        <w:rPr>
          <w:rFonts w:ascii="Arial" w:hAnsi="Arial" w:cs="Arial"/>
          <w:sz w:val="20"/>
          <w:lang w:val="es-HN"/>
        </w:rPr>
        <w:t xml:space="preserve"> de Canal </w:t>
      </w:r>
    </w:p>
    <w:p w:rsidR="00622C5B" w:rsidRPr="00A94BA7" w:rsidRDefault="00622C5B" w:rsidP="00622C5B">
      <w:pPr>
        <w:rPr>
          <w:rFonts w:ascii="Arial" w:hAnsi="Arial" w:cs="Arial"/>
          <w:sz w:val="20"/>
          <w:lang w:val="es-HN"/>
        </w:rPr>
      </w:pPr>
      <w:r w:rsidRPr="00A94BA7">
        <w:rPr>
          <w:rFonts w:ascii="Arial" w:hAnsi="Arial" w:cs="Arial"/>
          <w:sz w:val="20"/>
          <w:lang w:val="es-HN"/>
        </w:rPr>
        <w:t>Del 31 d</w:t>
      </w:r>
      <w:r w:rsidR="007B6940" w:rsidRPr="00A94BA7">
        <w:rPr>
          <w:rFonts w:ascii="Arial" w:hAnsi="Arial" w:cs="Arial"/>
          <w:sz w:val="20"/>
          <w:lang w:val="es-HN"/>
        </w:rPr>
        <w:t>e Julio del 2019 hasta la fecha</w:t>
      </w:r>
    </w:p>
    <w:p w:rsidR="00622C5B" w:rsidRPr="00A94BA7" w:rsidRDefault="00622C5B" w:rsidP="00622C5B">
      <w:pPr>
        <w:rPr>
          <w:rFonts w:ascii="Arial" w:hAnsi="Arial" w:cs="Arial"/>
          <w:sz w:val="20"/>
          <w:lang w:val="es-HN"/>
        </w:rPr>
      </w:pPr>
      <w:r w:rsidRPr="00A94BA7">
        <w:rPr>
          <w:rFonts w:ascii="Arial" w:hAnsi="Arial" w:cs="Arial"/>
          <w:sz w:val="20"/>
          <w:lang w:val="es-HN"/>
        </w:rPr>
        <w:t>Personal a Cargo: Equipos de Asesores V</w:t>
      </w:r>
      <w:r w:rsidR="002F2B0D" w:rsidRPr="00A94BA7">
        <w:rPr>
          <w:rFonts w:ascii="Arial" w:hAnsi="Arial" w:cs="Arial"/>
          <w:sz w:val="20"/>
          <w:lang w:val="es-HN"/>
        </w:rPr>
        <w:t xml:space="preserve">enta </w:t>
      </w:r>
      <w:r w:rsidRPr="00A94BA7">
        <w:rPr>
          <w:rFonts w:ascii="Arial" w:hAnsi="Arial" w:cs="Arial"/>
          <w:sz w:val="20"/>
          <w:lang w:val="es-HN"/>
        </w:rPr>
        <w:t>D</w:t>
      </w:r>
      <w:r w:rsidR="002F2B0D" w:rsidRPr="00A94BA7">
        <w:rPr>
          <w:rFonts w:ascii="Arial" w:hAnsi="Arial" w:cs="Arial"/>
          <w:sz w:val="20"/>
          <w:lang w:val="es-HN"/>
        </w:rPr>
        <w:t xml:space="preserve">irecta Home y </w:t>
      </w:r>
      <w:r w:rsidRPr="00A94BA7">
        <w:rPr>
          <w:rFonts w:ascii="Arial" w:hAnsi="Arial" w:cs="Arial"/>
          <w:sz w:val="20"/>
          <w:lang w:val="es-HN"/>
        </w:rPr>
        <w:t>Prepago</w:t>
      </w:r>
    </w:p>
    <w:p w:rsidR="00B65F38" w:rsidRDefault="00622C5B" w:rsidP="00B65F38">
      <w:pPr>
        <w:rPr>
          <w:b/>
          <w:color w:val="2C567A" w:themeColor="accent1"/>
          <w:lang w:val="es-HN"/>
        </w:rPr>
      </w:pPr>
      <w:r w:rsidRPr="00033367">
        <w:rPr>
          <w:b/>
          <w:color w:val="2C567A" w:themeColor="accent1"/>
          <w:lang w:val="es-HN"/>
        </w:rPr>
        <w:t>Funciones Realizadas:</w:t>
      </w:r>
    </w:p>
    <w:p w:rsidR="00622C5B" w:rsidRPr="00A94BA7" w:rsidRDefault="00622C5B" w:rsidP="00B65F38">
      <w:pPr>
        <w:pStyle w:val="ListParagraph"/>
        <w:numPr>
          <w:ilvl w:val="0"/>
          <w:numId w:val="5"/>
        </w:numPr>
        <w:rPr>
          <w:rFonts w:ascii="Arial" w:hAnsi="Arial" w:cs="Arial"/>
          <w:b/>
          <w:color w:val="2C567A" w:themeColor="accent1"/>
          <w:lang w:val="es-HN"/>
        </w:rPr>
      </w:pPr>
      <w:r w:rsidRPr="00A94BA7">
        <w:rPr>
          <w:rFonts w:ascii="Arial" w:hAnsi="Arial" w:cs="Arial"/>
          <w:lang w:val="es-HN"/>
        </w:rPr>
        <w:t>Dar seguimiento efectivo a las gestiones y solicitudes de los clientes</w:t>
      </w:r>
      <w:r w:rsidR="00B65F38" w:rsidRPr="00A94BA7">
        <w:rPr>
          <w:rFonts w:ascii="Arial" w:hAnsi="Arial" w:cs="Arial"/>
          <w:lang w:val="es-HN"/>
        </w:rPr>
        <w:t xml:space="preserve"> internos</w:t>
      </w:r>
      <w:r w:rsidRPr="00A94BA7">
        <w:rPr>
          <w:rFonts w:ascii="Arial" w:hAnsi="Arial" w:cs="Arial"/>
          <w:lang w:val="es-HN"/>
        </w:rPr>
        <w:t>, fortaleciendo la relación actual con los canales de ventas (Home y Prepago)</w:t>
      </w:r>
    </w:p>
    <w:p w:rsidR="00622C5B" w:rsidRPr="00A94BA7" w:rsidRDefault="00622C5B" w:rsidP="00B65F38">
      <w:pPr>
        <w:pStyle w:val="ListParagraph"/>
        <w:numPr>
          <w:ilvl w:val="0"/>
          <w:numId w:val="5"/>
        </w:numPr>
        <w:rPr>
          <w:rFonts w:ascii="Arial" w:hAnsi="Arial" w:cs="Arial"/>
          <w:lang w:val="es-HN"/>
        </w:rPr>
      </w:pPr>
      <w:r w:rsidRPr="00A94BA7">
        <w:rPr>
          <w:rFonts w:ascii="Arial" w:hAnsi="Arial" w:cs="Arial"/>
          <w:lang w:val="es-HN"/>
        </w:rPr>
        <w:t>Seguimiento, asignación y liquidación de facturas de ventas; activación de WP (Prepago)</w:t>
      </w:r>
    </w:p>
    <w:p w:rsidR="00B65F38" w:rsidRPr="00A94BA7" w:rsidRDefault="00B65F38" w:rsidP="00B65F38">
      <w:pPr>
        <w:pStyle w:val="ListParagraph"/>
        <w:numPr>
          <w:ilvl w:val="0"/>
          <w:numId w:val="5"/>
        </w:numPr>
        <w:rPr>
          <w:rFonts w:ascii="Arial" w:hAnsi="Arial" w:cs="Arial"/>
          <w:lang w:val="es-HN"/>
        </w:rPr>
      </w:pPr>
      <w:r w:rsidRPr="00A94BA7">
        <w:rPr>
          <w:rFonts w:ascii="Arial" w:hAnsi="Arial" w:cs="Arial"/>
          <w:lang w:val="es-HN"/>
        </w:rPr>
        <w:t>Monitoreo y seguimiento de documentación</w:t>
      </w:r>
    </w:p>
    <w:p w:rsidR="00622C5B" w:rsidRPr="00A94BA7" w:rsidRDefault="00622C5B" w:rsidP="00B65F38">
      <w:pPr>
        <w:pStyle w:val="ListParagraph"/>
        <w:numPr>
          <w:ilvl w:val="0"/>
          <w:numId w:val="5"/>
        </w:numPr>
        <w:rPr>
          <w:rFonts w:ascii="Arial" w:hAnsi="Arial" w:cs="Arial"/>
          <w:lang w:val="es-HN"/>
        </w:rPr>
      </w:pPr>
      <w:r w:rsidRPr="00A94BA7">
        <w:rPr>
          <w:rFonts w:ascii="Arial" w:hAnsi="Arial" w:cs="Arial"/>
          <w:lang w:val="es-HN"/>
        </w:rPr>
        <w:t>Creación de traslados de saldos, notas de crédito y débitos para limpieza de saldos</w:t>
      </w:r>
    </w:p>
    <w:p w:rsidR="00622C5B" w:rsidRPr="00A94BA7" w:rsidRDefault="00622C5B" w:rsidP="00B65F38">
      <w:pPr>
        <w:pStyle w:val="ListParagraph"/>
        <w:numPr>
          <w:ilvl w:val="0"/>
          <w:numId w:val="5"/>
        </w:numPr>
        <w:rPr>
          <w:rFonts w:ascii="Arial" w:hAnsi="Arial" w:cs="Arial"/>
          <w:lang w:val="es-HN"/>
        </w:rPr>
      </w:pPr>
      <w:r w:rsidRPr="00A94BA7">
        <w:rPr>
          <w:rFonts w:ascii="Arial" w:hAnsi="Arial" w:cs="Arial"/>
          <w:lang w:val="es-HN"/>
        </w:rPr>
        <w:t>Seguimiento de contratos y adendums</w:t>
      </w:r>
    </w:p>
    <w:p w:rsidR="00B65F38" w:rsidRDefault="00B65F38" w:rsidP="00B65F38">
      <w:pPr>
        <w:pStyle w:val="ListParagraph"/>
        <w:numPr>
          <w:ilvl w:val="0"/>
          <w:numId w:val="5"/>
        </w:numPr>
        <w:rPr>
          <w:lang w:val="es-HN"/>
        </w:rPr>
      </w:pPr>
      <w:r w:rsidRPr="00A94BA7">
        <w:rPr>
          <w:rFonts w:ascii="Arial" w:hAnsi="Arial" w:cs="Arial"/>
          <w:lang w:val="es-HN"/>
        </w:rPr>
        <w:t>Atención a clientes externos</w:t>
      </w:r>
      <w:r>
        <w:rPr>
          <w:lang w:val="es-HN"/>
        </w:rPr>
        <w:t xml:space="preserve"> </w:t>
      </w:r>
    </w:p>
    <w:p w:rsidR="004221EB" w:rsidRDefault="00715C39" w:rsidP="004221EB">
      <w:pPr>
        <w:pStyle w:val="ListParagraph"/>
        <w:numPr>
          <w:ilvl w:val="0"/>
          <w:numId w:val="5"/>
        </w:numPr>
        <w:rPr>
          <w:rFonts w:ascii="Arial" w:hAnsi="Arial" w:cs="Arial"/>
          <w:lang w:val="es-HN"/>
        </w:rPr>
      </w:pPr>
      <w:r w:rsidRPr="00715C39">
        <w:rPr>
          <w:rFonts w:ascii="Arial" w:hAnsi="Arial" w:cs="Arial"/>
          <w:lang w:val="es-HN"/>
        </w:rPr>
        <w:t>Manejo de cartera de clientes</w:t>
      </w:r>
      <w:r w:rsidR="004221EB">
        <w:rPr>
          <w:rFonts w:ascii="Arial" w:hAnsi="Arial" w:cs="Arial"/>
          <w:lang w:val="es-HN"/>
        </w:rPr>
        <w:t>: Onboarding (llamadas de cobro)</w:t>
      </w:r>
    </w:p>
    <w:p w:rsidR="004221EB" w:rsidRDefault="004221EB" w:rsidP="004221EB">
      <w:pPr>
        <w:pStyle w:val="ListParagraph"/>
        <w:numPr>
          <w:ilvl w:val="0"/>
          <w:numId w:val="0"/>
        </w:numPr>
        <w:ind w:left="720"/>
        <w:rPr>
          <w:rFonts w:ascii="Arial" w:hAnsi="Arial" w:cs="Arial"/>
          <w:lang w:val="es-HN"/>
        </w:rPr>
      </w:pPr>
      <w:r>
        <w:rPr>
          <w:rFonts w:ascii="Arial" w:hAnsi="Arial" w:cs="Arial"/>
          <w:lang w:val="es-HN"/>
        </w:rPr>
        <w:t xml:space="preserve">                                                 Churn (llamadas de calidad)</w:t>
      </w:r>
    </w:p>
    <w:p w:rsidR="004221EB" w:rsidRPr="004221EB" w:rsidRDefault="004221EB" w:rsidP="004221EB">
      <w:pPr>
        <w:pStyle w:val="ListParagraph"/>
        <w:numPr>
          <w:ilvl w:val="0"/>
          <w:numId w:val="0"/>
        </w:numPr>
        <w:ind w:left="720"/>
        <w:rPr>
          <w:rFonts w:ascii="Arial" w:hAnsi="Arial" w:cs="Arial"/>
          <w:lang w:val="es-HN"/>
        </w:rPr>
      </w:pPr>
      <w:r>
        <w:rPr>
          <w:rFonts w:ascii="Arial" w:hAnsi="Arial" w:cs="Arial"/>
          <w:lang w:val="es-HN"/>
        </w:rPr>
        <w:t xml:space="preserve">                                                 Revisión de ordenes nulas para recuperación de clientes </w:t>
      </w:r>
    </w:p>
    <w:p w:rsidR="009061C3" w:rsidRPr="009061C3" w:rsidRDefault="009061C3" w:rsidP="009B591F">
      <w:pPr>
        <w:rPr>
          <w:lang w:val="es-HN"/>
        </w:rPr>
      </w:pPr>
    </w:p>
    <w:sectPr w:rsidR="009061C3" w:rsidRPr="009061C3" w:rsidSect="004221EB">
      <w:headerReference w:type="default" r:id="rId18"/>
      <w:type w:val="continuous"/>
      <w:pgSz w:w="12240" w:h="15840" w:code="1"/>
      <w:pgMar w:top="1440" w:right="1440" w:bottom="1440" w:left="144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D01" w:rsidRDefault="002D7D01" w:rsidP="00590471">
      <w:r>
        <w:separator/>
      </w:r>
    </w:p>
  </w:endnote>
  <w:endnote w:type="continuationSeparator" w:id="0">
    <w:p w:rsidR="002D7D01" w:rsidRDefault="002D7D0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D01" w:rsidRDefault="002D7D01" w:rsidP="00590471">
      <w:r>
        <w:separator/>
      </w:r>
    </w:p>
  </w:footnote>
  <w:footnote w:type="continuationSeparator" w:id="0">
    <w:p w:rsidR="002D7D01" w:rsidRDefault="002D7D0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F0697D9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AB7MsGAHbh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JWB+W4Fw9pdXTlaNkoYkNCfsZb8s/qZLEaYgi5nrWDUc92Vm9Di0YWZvRhKbhhbgECj&#10;WJOtHyVQoLQgyMzycxOZ39UOaAXpwmGjKLlhFMbhl5ixJZVsBGtNfmgpvepoIBCDG2NJJYSc6HUg&#10;VmRLT7FGbtMYS0ogEI0AwBhLFAXG2+KmsRiBuj+lw19afYprR67SDK0YAWtMiRlbw+arKWvFCFij&#10;r4ix1rCphDSRkpKg8rFxXZW1IpLlTqTK+AgtJ2Vdu/h1w1B7cDEV360FpQtFwEYaujQMa/y/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OwIC9cHy4qIvf9VRdWVcbnEke+hL7T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X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C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t3RzZmvlTCcNRV8LZ3oNAp0Ya+CPXqsmKWRWx/CuO8qgl2dRslSGD0l4cWcQyKd&#10;qrqyYQiWzSsxvPDVtpymp2HTmt8ENlrxabVKVCjET6QzqTq5nhSf6IeM3utaMDuHrfhEXaqqlwmO&#10;x7jQiZqyL3oBBIhqFt4cN7xRMHrVGQ0xLm7Z4kxWN6+C0TDNaAHp0p62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8&#10;KJZCjuuKj21e7WzYnSuHGlf5G7SaUNFyPPH8ifhsJtvLn50o/nI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f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W/v0u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P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Q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S9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p0B8eKgGpKu&#10;WMuSG09ewNpTXXKJZG6nDJXyjkYYSxX4J5epaQJCs9oJqGpnnUaQjwajT1TAF6cVXgGwSrmiyKLe&#10;J3dQYt11FisiqFB7yiLCtG/yuf7AP5WoT0rA98srkHjwZAwI261X80CG8GbwfPkV72g7/CTxJsZS&#10;39tsXUXOtWLYvl3Jwo3L5OLZK2elKnzn4cmwObxWpka7KBA9i9mXWqX0DeErreVqlhRXdHFKFCq0&#10;j7VPjvKy/+VzaEv9j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grdbcGrgDBZzRaXJh5DfFD8puX&#10;YobCJ6Qe/Q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34mu10XZoS6Y4vAUHpdBVd1d3O0VnLLaOyI5DESySM6w99Ip&#10;LldtYryQlT9dwzzkbhCR1v8Edy/r03tKoUoQhVDbOHD+QTHovicke0YX2WaJdK/JLg8Jr1XArPfS&#10;f7nP+Vniu91dj6OiBsQ/8DwsXItk9w3jXw7gY5/fz/WpEeCt33InMXbT2P6iaGzrpiuLsnAS6JXf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Nv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h1JJ&#10;LE8IPAsUiSbHskOpiAUmEpVj2U2OZYdSEQtMJCrHspscy64cSwisr6Acy25yLDuUSu4Dk2PZlWMJ&#10;gdcERaLJsezKsYTAs0CRaHIsu3IsIfAsUCSaHMuuHEsILAuUY9lNjmVXjiUEngWKRJNj2ZVjCYFn&#10;gSLR5Fh25VhC4FmgSDQ5ll05lhB4FigSTY5lV44lBI4Fh3IsIfAKEI7lMDmWQzmWEHgWyOx8mBzL&#10;oRxLCDwLZHY+TI7lUI4lBJ4Fsk48TI7lUI4lBJ4Fsk48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4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Y+S40mxdJe&#10;lb+5wyEBOYWMtW94fWhsMdMKKQs6R22Qram6E15xF3XwIvntxziEW4kltM8i2qrqqWNtvwu2bZV7&#10;tNvzbaWqLz7KtlMNSPIFxDN1vDlPY8V/g6YUprUV+EbtfZendziEfiCFth7y+Ti1Mw65JQgDJAdZ&#10;WzmMuFAxh2IQT3+c1AtNbGHit3cdFmK50iFtHDHD87MocK0mwucNLfv77zJiAXd4oCMtWKEa0aFx&#10;nPjIzq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E394C"/>
    <w:multiLevelType w:val="hybridMultilevel"/>
    <w:tmpl w:val="CDA23F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4180E"/>
    <w:multiLevelType w:val="hybridMultilevel"/>
    <w:tmpl w:val="A886B00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D41237"/>
    <w:multiLevelType w:val="hybridMultilevel"/>
    <w:tmpl w:val="8D0EFE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781B"/>
    <w:multiLevelType w:val="hybridMultilevel"/>
    <w:tmpl w:val="C82E123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E84"/>
    <w:rsid w:val="000258AB"/>
    <w:rsid w:val="00033367"/>
    <w:rsid w:val="00055B72"/>
    <w:rsid w:val="00060042"/>
    <w:rsid w:val="000723A0"/>
    <w:rsid w:val="0008685D"/>
    <w:rsid w:val="000A1282"/>
    <w:rsid w:val="000A6D9E"/>
    <w:rsid w:val="00112FD7"/>
    <w:rsid w:val="001253DD"/>
    <w:rsid w:val="00150ABD"/>
    <w:rsid w:val="001840A2"/>
    <w:rsid w:val="00214120"/>
    <w:rsid w:val="00216E15"/>
    <w:rsid w:val="00222466"/>
    <w:rsid w:val="00236632"/>
    <w:rsid w:val="002451CF"/>
    <w:rsid w:val="0029260E"/>
    <w:rsid w:val="002B4549"/>
    <w:rsid w:val="002D7D01"/>
    <w:rsid w:val="002F2B0D"/>
    <w:rsid w:val="00310F17"/>
    <w:rsid w:val="003326CB"/>
    <w:rsid w:val="00360C2A"/>
    <w:rsid w:val="00361446"/>
    <w:rsid w:val="00376291"/>
    <w:rsid w:val="003763B9"/>
    <w:rsid w:val="00380FD1"/>
    <w:rsid w:val="00383D02"/>
    <w:rsid w:val="00384CE1"/>
    <w:rsid w:val="00393CCE"/>
    <w:rsid w:val="004221EB"/>
    <w:rsid w:val="00424E84"/>
    <w:rsid w:val="004E158A"/>
    <w:rsid w:val="005215AC"/>
    <w:rsid w:val="005471D7"/>
    <w:rsid w:val="00565C77"/>
    <w:rsid w:val="0056708E"/>
    <w:rsid w:val="005801E5"/>
    <w:rsid w:val="00590471"/>
    <w:rsid w:val="005D01FA"/>
    <w:rsid w:val="005D45DC"/>
    <w:rsid w:val="00622C5B"/>
    <w:rsid w:val="00637CA9"/>
    <w:rsid w:val="006716D8"/>
    <w:rsid w:val="006920F0"/>
    <w:rsid w:val="006C020C"/>
    <w:rsid w:val="006D79A8"/>
    <w:rsid w:val="006E29B0"/>
    <w:rsid w:val="00715C39"/>
    <w:rsid w:val="007575B6"/>
    <w:rsid w:val="007B1092"/>
    <w:rsid w:val="007B6940"/>
    <w:rsid w:val="007F5B63"/>
    <w:rsid w:val="00803A0A"/>
    <w:rsid w:val="0080601A"/>
    <w:rsid w:val="00846CB9"/>
    <w:rsid w:val="00886925"/>
    <w:rsid w:val="008A1E6E"/>
    <w:rsid w:val="008B108C"/>
    <w:rsid w:val="008B720F"/>
    <w:rsid w:val="008B72F9"/>
    <w:rsid w:val="008C2CFC"/>
    <w:rsid w:val="009061C3"/>
    <w:rsid w:val="00941B91"/>
    <w:rsid w:val="009475DC"/>
    <w:rsid w:val="00967B93"/>
    <w:rsid w:val="009A44BE"/>
    <w:rsid w:val="009B591F"/>
    <w:rsid w:val="00A31B16"/>
    <w:rsid w:val="00A54453"/>
    <w:rsid w:val="00A94BA7"/>
    <w:rsid w:val="00AE68A8"/>
    <w:rsid w:val="00B6466C"/>
    <w:rsid w:val="00B65F38"/>
    <w:rsid w:val="00B76CDA"/>
    <w:rsid w:val="00BD6991"/>
    <w:rsid w:val="00C14078"/>
    <w:rsid w:val="00C63465"/>
    <w:rsid w:val="00C83A18"/>
    <w:rsid w:val="00CC1E8B"/>
    <w:rsid w:val="00CD2321"/>
    <w:rsid w:val="00CE1E3D"/>
    <w:rsid w:val="00D053FA"/>
    <w:rsid w:val="00D10B31"/>
    <w:rsid w:val="00D26515"/>
    <w:rsid w:val="00D703F2"/>
    <w:rsid w:val="00DA50D8"/>
    <w:rsid w:val="00DD393A"/>
    <w:rsid w:val="00E26AED"/>
    <w:rsid w:val="00E73AB8"/>
    <w:rsid w:val="00E77B5E"/>
    <w:rsid w:val="00E90A60"/>
    <w:rsid w:val="00ED47F7"/>
    <w:rsid w:val="00EE7E09"/>
    <w:rsid w:val="00F0223C"/>
    <w:rsid w:val="00F3235D"/>
    <w:rsid w:val="00F46C75"/>
    <w:rsid w:val="00F509FC"/>
    <w:rsid w:val="00F80027"/>
    <w:rsid w:val="00F878BD"/>
    <w:rsid w:val="00FC301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cely.vallecillos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F3FD7F-B61A-493E-9BF1-95D2BAD33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2022-10-31T21:04:00Z</dcterms:created>
  <dcterms:modified xsi:type="dcterms:W3CDTF">2022-10-31T21:04:00Z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