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RPr="0059649E" w14:paraId="46EDE0EA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6223FF24" w14:textId="0CB0949E" w:rsidR="001B2ABD" w:rsidRPr="0059649E" w:rsidRDefault="00C203B8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D423595" wp14:editId="4D920AAF">
                  <wp:extent cx="1770078" cy="2814452"/>
                  <wp:effectExtent l="0" t="0" r="1905" b="5080"/>
                  <wp:docPr id="132786280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86280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009" cy="2850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19FFFAF2" w14:textId="77777777" w:rsidR="001B2ABD" w:rsidRPr="0059649E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5E4C2439" w14:textId="77777777" w:rsidR="00F4303C" w:rsidRDefault="00F4303C" w:rsidP="001B2ABD">
            <w:pPr>
              <w:pStyle w:val="Ttulo"/>
              <w:rPr>
                <w:sz w:val="48"/>
                <w:szCs w:val="48"/>
              </w:rPr>
            </w:pPr>
            <w:r w:rsidRPr="00F4303C">
              <w:rPr>
                <w:sz w:val="48"/>
                <w:szCs w:val="48"/>
              </w:rPr>
              <w:t xml:space="preserve">brenda cristina </w:t>
            </w:r>
          </w:p>
          <w:p w14:paraId="0C4ADADA" w14:textId="74A44DDE" w:rsidR="001B2ABD" w:rsidRPr="00F4303C" w:rsidRDefault="00F4303C" w:rsidP="001B2ABD">
            <w:pPr>
              <w:pStyle w:val="Ttulo"/>
              <w:rPr>
                <w:sz w:val="48"/>
                <w:szCs w:val="48"/>
              </w:rPr>
            </w:pPr>
            <w:r w:rsidRPr="00F4303C">
              <w:rPr>
                <w:sz w:val="48"/>
                <w:szCs w:val="48"/>
              </w:rPr>
              <w:t>santizo dàvila</w:t>
            </w:r>
          </w:p>
          <w:p w14:paraId="0D1E9AC0" w14:textId="77777777" w:rsidR="001B7660" w:rsidRDefault="001B7660" w:rsidP="001B7660">
            <w:pPr>
              <w:pStyle w:val="Subttulo"/>
            </w:pPr>
            <w:r>
              <w:t xml:space="preserve"> </w:t>
            </w:r>
          </w:p>
          <w:p w14:paraId="32BF7B58" w14:textId="06A941B3" w:rsidR="001B7660" w:rsidRDefault="00C31024" w:rsidP="001B7660">
            <w:pPr>
              <w:pStyle w:val="Subttulo"/>
              <w:rPr>
                <w:b/>
                <w:bCs/>
              </w:rPr>
            </w:pPr>
            <w:r>
              <w:rPr>
                <w:b/>
                <w:bCs/>
              </w:rPr>
              <w:t xml:space="preserve"> 2</w:t>
            </w:r>
            <w:r w:rsidR="001B7660" w:rsidRPr="001B7660">
              <w:rPr>
                <w:b/>
                <w:bCs/>
              </w:rPr>
              <w:t>4 AÑOS</w:t>
            </w:r>
          </w:p>
          <w:p w14:paraId="7D06084E" w14:textId="77777777" w:rsidR="00C203B8" w:rsidRPr="00C203B8" w:rsidRDefault="00C203B8" w:rsidP="00C203B8"/>
          <w:p w14:paraId="7F1932B8" w14:textId="6CE76865" w:rsidR="001B7660" w:rsidRPr="00C31024" w:rsidRDefault="00C203B8" w:rsidP="001B7660">
            <w:pPr>
              <w:rPr>
                <w:b/>
                <w:bCs/>
                <w:sz w:val="28"/>
                <w:szCs w:val="36"/>
              </w:rPr>
            </w:pPr>
            <w:r>
              <w:t xml:space="preserve"> </w:t>
            </w:r>
            <w:r w:rsidRPr="00C203B8">
              <w:rPr>
                <w:b/>
                <w:bCs/>
                <w:sz w:val="22"/>
                <w:szCs w:val="28"/>
              </w:rPr>
              <w:t xml:space="preserve"> </w:t>
            </w:r>
            <w:r w:rsidRPr="00C31024">
              <w:rPr>
                <w:b/>
                <w:bCs/>
                <w:sz w:val="28"/>
                <w:szCs w:val="36"/>
              </w:rPr>
              <w:t>3236615560511</w:t>
            </w:r>
          </w:p>
          <w:p w14:paraId="32ACD4F9" w14:textId="77777777" w:rsidR="00C203B8" w:rsidRDefault="00C203B8" w:rsidP="001B7660">
            <w:pPr>
              <w:rPr>
                <w:b/>
                <w:bCs/>
                <w:sz w:val="22"/>
                <w:szCs w:val="28"/>
              </w:rPr>
            </w:pPr>
          </w:p>
          <w:p w14:paraId="2EBA94DE" w14:textId="7B737C06" w:rsidR="00C203B8" w:rsidRPr="00C203B8" w:rsidRDefault="00C203B8" w:rsidP="001B7660">
            <w:pPr>
              <w:rPr>
                <w:b/>
                <w:bCs/>
              </w:rPr>
            </w:pPr>
            <w:r w:rsidRPr="00C31024">
              <w:rPr>
                <w:b/>
                <w:bCs/>
                <w:sz w:val="28"/>
                <w:szCs w:val="36"/>
              </w:rPr>
              <w:t>4C 2-32 BARRIO SAN ANTONIO PALIN,ESCUINTLA</w:t>
            </w:r>
          </w:p>
        </w:tc>
      </w:tr>
      <w:tr w:rsidR="001B2ABD" w:rsidRPr="0059649E" w14:paraId="40F699A4" w14:textId="77777777" w:rsidTr="001B2ABD">
        <w:tc>
          <w:tcPr>
            <w:tcW w:w="3600" w:type="dxa"/>
          </w:tcPr>
          <w:p w14:paraId="2EDA49CD" w14:textId="24D6F815" w:rsidR="001B2ABD" w:rsidRDefault="001B2ABD" w:rsidP="00036450">
            <w:pPr>
              <w:pStyle w:val="Ttulo3"/>
              <w:rPr>
                <w:bCs/>
                <w:sz w:val="28"/>
                <w:szCs w:val="32"/>
              </w:rPr>
            </w:pPr>
          </w:p>
          <w:p w14:paraId="09D98513" w14:textId="77777777" w:rsidR="00C203B8" w:rsidRDefault="00C203B8" w:rsidP="00C203B8"/>
          <w:p w14:paraId="4C6CA4F2" w14:textId="77777777" w:rsidR="00C203B8" w:rsidRPr="00C203B8" w:rsidRDefault="00C203B8" w:rsidP="00C203B8"/>
          <w:p w14:paraId="18F1084F" w14:textId="71D88415" w:rsidR="00C203B8" w:rsidRPr="004A5502" w:rsidRDefault="001B7660" w:rsidP="001B7660">
            <w:pPr>
              <w:rPr>
                <w:b/>
                <w:bCs/>
                <w:sz w:val="24"/>
                <w:szCs w:val="32"/>
              </w:rPr>
            </w:pPr>
            <w:r w:rsidRPr="004A5502">
              <w:rPr>
                <w:b/>
                <w:bCs/>
                <w:sz w:val="24"/>
                <w:szCs w:val="32"/>
              </w:rPr>
              <w:t>OBJETIVOS</w:t>
            </w:r>
          </w:p>
          <w:p w14:paraId="3DF7420C" w14:textId="792AAE94" w:rsidR="001B7660" w:rsidRPr="004A5502" w:rsidRDefault="001B7660" w:rsidP="001B7660">
            <w:pPr>
              <w:rPr>
                <w:sz w:val="24"/>
                <w:szCs w:val="32"/>
              </w:rPr>
            </w:pPr>
            <w:r w:rsidRPr="004A5502">
              <w:rPr>
                <w:sz w:val="24"/>
                <w:szCs w:val="32"/>
              </w:rPr>
              <w:t xml:space="preserve">APLICAR CONOCIMIENTOS TEÒRICOS Y PRACTICOS SOBRE MI FORMACIÒN ACADEMICA EN EL LICEO MONSEÑOR </w:t>
            </w:r>
            <w:r w:rsidR="00756BD1" w:rsidRPr="004A5502">
              <w:rPr>
                <w:sz w:val="24"/>
                <w:szCs w:val="32"/>
              </w:rPr>
              <w:t>GÈRARDI, CON</w:t>
            </w:r>
            <w:r w:rsidRPr="004A5502">
              <w:rPr>
                <w:sz w:val="24"/>
                <w:szCs w:val="32"/>
              </w:rPr>
              <w:t xml:space="preserve"> EL FIN DE BENEFICIAR A LA ORGANIZACIÓN Y DESARROLLO DE FORMA PROFESIONAL Y PERSONAL. </w:t>
            </w:r>
          </w:p>
          <w:p w14:paraId="777CF1B0" w14:textId="77777777" w:rsidR="00036450" w:rsidRPr="004A5502" w:rsidRDefault="00036450" w:rsidP="00036450">
            <w:pPr>
              <w:rPr>
                <w:sz w:val="24"/>
                <w:szCs w:val="32"/>
              </w:rPr>
            </w:pPr>
          </w:p>
          <w:sdt>
            <w:sdtPr>
              <w:rPr>
                <w:sz w:val="24"/>
                <w:szCs w:val="28"/>
              </w:rPr>
              <w:id w:val="-1954003311"/>
              <w:placeholder>
                <w:docPart w:val="093FD6356C2C4D1893B011B3C766A685"/>
              </w:placeholder>
              <w:temporary/>
              <w:showingPlcHdr/>
              <w15:appearance w15:val="hidden"/>
            </w:sdtPr>
            <w:sdtEndPr/>
            <w:sdtContent>
              <w:p w14:paraId="0F50F34A" w14:textId="77777777" w:rsidR="00036450" w:rsidRPr="00C203B8" w:rsidRDefault="00CB0055" w:rsidP="00CB0055">
                <w:pPr>
                  <w:pStyle w:val="Ttulo3"/>
                  <w:rPr>
                    <w:sz w:val="24"/>
                    <w:szCs w:val="28"/>
                  </w:rPr>
                </w:pPr>
                <w:r w:rsidRPr="00C203B8">
                  <w:rPr>
                    <w:color w:val="auto"/>
                    <w:sz w:val="24"/>
                    <w:szCs w:val="28"/>
                    <w:lang w:bidi="es-ES"/>
                  </w:rPr>
                  <w:t>Contacto</w:t>
                </w:r>
              </w:p>
            </w:sdtContent>
          </w:sdt>
          <w:p w14:paraId="6B6DAA67" w14:textId="692F2F12" w:rsidR="004A5502" w:rsidRDefault="001B7660" w:rsidP="004D3011">
            <w:pPr>
              <w:rPr>
                <w:sz w:val="28"/>
                <w:szCs w:val="36"/>
              </w:rPr>
            </w:pPr>
            <w:r w:rsidRPr="004A5502">
              <w:rPr>
                <w:sz w:val="28"/>
                <w:szCs w:val="36"/>
              </w:rPr>
              <w:t>4721-1938</w:t>
            </w:r>
          </w:p>
          <w:p w14:paraId="6E0A9D92" w14:textId="206F5DC9" w:rsidR="001B7660" w:rsidRPr="004A5502" w:rsidRDefault="001B7660" w:rsidP="004D3011">
            <w:pPr>
              <w:rPr>
                <w:sz w:val="28"/>
                <w:szCs w:val="36"/>
              </w:rPr>
            </w:pPr>
            <w:r w:rsidRPr="004A5502">
              <w:rPr>
                <w:sz w:val="28"/>
                <w:szCs w:val="36"/>
              </w:rPr>
              <w:t>4610</w:t>
            </w:r>
            <w:r w:rsidR="00C203B8" w:rsidRPr="004A5502">
              <w:rPr>
                <w:sz w:val="28"/>
                <w:szCs w:val="36"/>
              </w:rPr>
              <w:t>-</w:t>
            </w:r>
            <w:r w:rsidRPr="004A5502">
              <w:rPr>
                <w:sz w:val="28"/>
                <w:szCs w:val="36"/>
              </w:rPr>
              <w:t>0111</w:t>
            </w:r>
          </w:p>
          <w:p w14:paraId="7D6A17D1" w14:textId="77777777" w:rsidR="004D3011" w:rsidRPr="004A5502" w:rsidRDefault="004D3011" w:rsidP="004D3011">
            <w:pPr>
              <w:rPr>
                <w:sz w:val="28"/>
                <w:szCs w:val="36"/>
              </w:rPr>
            </w:pPr>
          </w:p>
          <w:p w14:paraId="042D0014" w14:textId="77777777" w:rsidR="004D3011" w:rsidRPr="004A5502" w:rsidRDefault="004D3011" w:rsidP="004D3011">
            <w:pPr>
              <w:rPr>
                <w:b/>
                <w:bCs/>
                <w:sz w:val="36"/>
                <w:szCs w:val="44"/>
              </w:rPr>
            </w:pPr>
          </w:p>
          <w:sdt>
            <w:sdtPr>
              <w:rPr>
                <w:sz w:val="52"/>
                <w:szCs w:val="72"/>
              </w:rPr>
              <w:id w:val="-240260293"/>
              <w:placeholder>
                <w:docPart w:val="85E6EA37ED2744A798F45365D3ACF9AF"/>
              </w:placeholder>
              <w:temporary/>
              <w:showingPlcHdr/>
              <w15:appearance w15:val="hidden"/>
            </w:sdtPr>
            <w:sdtEndPr/>
            <w:sdtContent>
              <w:p w14:paraId="4D68B4FE" w14:textId="77777777" w:rsidR="004D3011" w:rsidRPr="004A5502" w:rsidRDefault="004D3011" w:rsidP="004D3011">
                <w:pPr>
                  <w:rPr>
                    <w:sz w:val="52"/>
                    <w:szCs w:val="72"/>
                  </w:rPr>
                </w:pPr>
                <w:r w:rsidRPr="001B7660">
                  <w:rPr>
                    <w:b/>
                    <w:bCs/>
                    <w:lang w:bidi="es-ES"/>
                  </w:rPr>
                  <w:t>CORREO ELECTRÓNICO:</w:t>
                </w:r>
              </w:p>
            </w:sdtContent>
          </w:sdt>
          <w:p w14:paraId="0AA7E733" w14:textId="569EC741" w:rsidR="001B7660" w:rsidRPr="004A5502" w:rsidRDefault="001B7660" w:rsidP="001B7660">
            <w:pPr>
              <w:rPr>
                <w:sz w:val="32"/>
                <w:szCs w:val="40"/>
              </w:rPr>
            </w:pPr>
            <w:r w:rsidRPr="004A5502">
              <w:rPr>
                <w:sz w:val="32"/>
                <w:szCs w:val="40"/>
              </w:rPr>
              <w:t>brendadavilasantizo@gmail.com</w:t>
            </w:r>
          </w:p>
          <w:p w14:paraId="6A73AF0E" w14:textId="665D3C08" w:rsidR="004142CD" w:rsidRPr="00C203B8" w:rsidRDefault="004142CD" w:rsidP="004142CD">
            <w:pPr>
              <w:rPr>
                <w:sz w:val="20"/>
                <w:szCs w:val="24"/>
              </w:rPr>
            </w:pPr>
          </w:p>
          <w:p w14:paraId="59EC323A" w14:textId="77777777" w:rsidR="004D3011" w:rsidRDefault="004D3011" w:rsidP="004D3011"/>
          <w:p w14:paraId="4353F33D" w14:textId="77777777" w:rsidR="00C203B8" w:rsidRPr="004A5502" w:rsidRDefault="00C203B8" w:rsidP="004D3011">
            <w:pPr>
              <w:rPr>
                <w:b/>
                <w:bCs/>
                <w:sz w:val="32"/>
                <w:szCs w:val="40"/>
              </w:rPr>
            </w:pPr>
            <w:r w:rsidRPr="004A5502">
              <w:rPr>
                <w:b/>
                <w:bCs/>
                <w:sz w:val="32"/>
                <w:szCs w:val="40"/>
              </w:rPr>
              <w:t>HABILIDADES</w:t>
            </w:r>
          </w:p>
          <w:p w14:paraId="3DF66CC0" w14:textId="77777777" w:rsidR="00C203B8" w:rsidRPr="004A5502" w:rsidRDefault="00C203B8" w:rsidP="004D3011">
            <w:pPr>
              <w:rPr>
                <w:sz w:val="24"/>
                <w:szCs w:val="32"/>
              </w:rPr>
            </w:pPr>
          </w:p>
          <w:p w14:paraId="794945CB" w14:textId="77777777" w:rsidR="00C203B8" w:rsidRPr="004A5502" w:rsidRDefault="00C203B8" w:rsidP="004D3011">
            <w:pPr>
              <w:rPr>
                <w:sz w:val="32"/>
                <w:szCs w:val="40"/>
              </w:rPr>
            </w:pPr>
            <w:r w:rsidRPr="004A5502">
              <w:rPr>
                <w:sz w:val="32"/>
                <w:szCs w:val="40"/>
              </w:rPr>
              <w:t>RESPONSABLE</w:t>
            </w:r>
          </w:p>
          <w:p w14:paraId="034B9627" w14:textId="77777777" w:rsidR="00C203B8" w:rsidRPr="004A5502" w:rsidRDefault="00C203B8" w:rsidP="004D3011">
            <w:pPr>
              <w:rPr>
                <w:sz w:val="32"/>
                <w:szCs w:val="40"/>
              </w:rPr>
            </w:pPr>
            <w:r w:rsidRPr="004A5502">
              <w:rPr>
                <w:sz w:val="32"/>
                <w:szCs w:val="40"/>
              </w:rPr>
              <w:t>TRABAJO EN EQUIPO</w:t>
            </w:r>
          </w:p>
          <w:p w14:paraId="6ADF3AFE" w14:textId="2C07C436" w:rsidR="00C203B8" w:rsidRPr="0059649E" w:rsidRDefault="00C203B8" w:rsidP="004D3011">
            <w:r w:rsidRPr="004A5502">
              <w:rPr>
                <w:sz w:val="32"/>
                <w:szCs w:val="40"/>
              </w:rPr>
              <w:t>SOLIDARIA</w:t>
            </w:r>
          </w:p>
        </w:tc>
        <w:tc>
          <w:tcPr>
            <w:tcW w:w="720" w:type="dxa"/>
          </w:tcPr>
          <w:p w14:paraId="10E70D93" w14:textId="77777777" w:rsidR="001B2ABD" w:rsidRPr="0059649E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0B007814" w14:textId="0EF8AA27" w:rsidR="001B2ABD" w:rsidRPr="001841F6" w:rsidRDefault="001B2ABD" w:rsidP="00036450">
            <w:pPr>
              <w:pStyle w:val="Ttulo2"/>
              <w:rPr>
                <w:sz w:val="20"/>
                <w:szCs w:val="24"/>
              </w:rPr>
            </w:pPr>
          </w:p>
          <w:p w14:paraId="58DB8730" w14:textId="77777777" w:rsidR="00F4303C" w:rsidRPr="00C203B8" w:rsidRDefault="00F4303C" w:rsidP="00036450">
            <w:pPr>
              <w:rPr>
                <w:b/>
                <w:bCs/>
                <w:sz w:val="24"/>
                <w:szCs w:val="32"/>
              </w:rPr>
            </w:pPr>
            <w:r w:rsidRPr="00C203B8">
              <w:rPr>
                <w:b/>
                <w:bCs/>
                <w:sz w:val="24"/>
                <w:szCs w:val="32"/>
              </w:rPr>
              <w:t>TITULO PRIMARIA</w:t>
            </w:r>
          </w:p>
          <w:p w14:paraId="17A4C19C" w14:textId="526DC997" w:rsidR="004142CD" w:rsidRPr="00C31024" w:rsidRDefault="00F4303C" w:rsidP="00036450">
            <w:pPr>
              <w:rPr>
                <w:sz w:val="20"/>
                <w:szCs w:val="24"/>
              </w:rPr>
            </w:pPr>
            <w:r w:rsidRPr="00C31024">
              <w:rPr>
                <w:sz w:val="20"/>
                <w:szCs w:val="24"/>
              </w:rPr>
              <w:t xml:space="preserve">2006-2012 PALÌN ESCUINTLA </w:t>
            </w:r>
          </w:p>
          <w:p w14:paraId="7AC196B2" w14:textId="7D9DC7DD" w:rsidR="00F4303C" w:rsidRPr="00C31024" w:rsidRDefault="00F4303C" w:rsidP="00036450">
            <w:pPr>
              <w:rPr>
                <w:sz w:val="20"/>
                <w:szCs w:val="24"/>
              </w:rPr>
            </w:pPr>
            <w:r w:rsidRPr="00C31024">
              <w:rPr>
                <w:sz w:val="20"/>
                <w:szCs w:val="24"/>
              </w:rPr>
              <w:t>ESCUELA RURAL MIXTA ARTUREO PAIZ ARRIAZA JORNADA MATUTINA</w:t>
            </w:r>
          </w:p>
          <w:p w14:paraId="4AAD618B" w14:textId="77777777" w:rsidR="00F4303C" w:rsidRPr="00C31024" w:rsidRDefault="00F4303C" w:rsidP="00036450">
            <w:pPr>
              <w:rPr>
                <w:sz w:val="20"/>
                <w:szCs w:val="24"/>
              </w:rPr>
            </w:pPr>
          </w:p>
          <w:p w14:paraId="692391F3" w14:textId="3605376B" w:rsidR="00F4303C" w:rsidRPr="00C31024" w:rsidRDefault="00F4303C" w:rsidP="00036450">
            <w:pPr>
              <w:rPr>
                <w:b/>
                <w:bCs/>
                <w:sz w:val="24"/>
                <w:szCs w:val="32"/>
              </w:rPr>
            </w:pPr>
            <w:r w:rsidRPr="00C31024">
              <w:rPr>
                <w:b/>
                <w:bCs/>
                <w:sz w:val="24"/>
                <w:szCs w:val="32"/>
              </w:rPr>
              <w:t>TITULO BÀSICO</w:t>
            </w:r>
          </w:p>
          <w:p w14:paraId="07928713" w14:textId="7BF285A1" w:rsidR="00F4303C" w:rsidRPr="00C31024" w:rsidRDefault="00F4303C" w:rsidP="00036450">
            <w:pPr>
              <w:rPr>
                <w:sz w:val="20"/>
                <w:szCs w:val="24"/>
              </w:rPr>
            </w:pPr>
            <w:r w:rsidRPr="00C31024">
              <w:rPr>
                <w:sz w:val="20"/>
                <w:szCs w:val="24"/>
              </w:rPr>
              <w:t>2013-2015 PALIN ESCUINTLA</w:t>
            </w:r>
          </w:p>
          <w:p w14:paraId="6B72B55B" w14:textId="794E1F08" w:rsidR="00F4303C" w:rsidRPr="00C31024" w:rsidRDefault="00F4303C" w:rsidP="00036450">
            <w:pPr>
              <w:rPr>
                <w:sz w:val="20"/>
                <w:szCs w:val="24"/>
              </w:rPr>
            </w:pPr>
            <w:r w:rsidRPr="00C31024">
              <w:rPr>
                <w:sz w:val="20"/>
                <w:szCs w:val="24"/>
              </w:rPr>
              <w:t xml:space="preserve">COLEGIO SAN CARLOS </w:t>
            </w:r>
          </w:p>
          <w:p w14:paraId="7A57D7D9" w14:textId="77777777" w:rsidR="00F4303C" w:rsidRPr="00C31024" w:rsidRDefault="00F4303C" w:rsidP="00036450">
            <w:pPr>
              <w:rPr>
                <w:sz w:val="20"/>
                <w:szCs w:val="24"/>
              </w:rPr>
            </w:pPr>
          </w:p>
          <w:p w14:paraId="133578A7" w14:textId="42F85ADA" w:rsidR="00F4303C" w:rsidRPr="00C31024" w:rsidRDefault="00F4303C" w:rsidP="00036450">
            <w:pPr>
              <w:rPr>
                <w:b/>
                <w:bCs/>
                <w:sz w:val="22"/>
                <w:szCs w:val="28"/>
              </w:rPr>
            </w:pPr>
            <w:r w:rsidRPr="00C31024">
              <w:rPr>
                <w:b/>
                <w:bCs/>
                <w:sz w:val="22"/>
                <w:szCs w:val="28"/>
              </w:rPr>
              <w:t>TITULO BACHILLERATO EN CIENCIAS Y LETRAS</w:t>
            </w:r>
          </w:p>
          <w:p w14:paraId="545E2811" w14:textId="1591B8A3" w:rsidR="00F4303C" w:rsidRPr="00C31024" w:rsidRDefault="00F4303C" w:rsidP="00036450">
            <w:pPr>
              <w:rPr>
                <w:sz w:val="20"/>
                <w:szCs w:val="24"/>
              </w:rPr>
            </w:pPr>
            <w:r w:rsidRPr="00C31024">
              <w:rPr>
                <w:sz w:val="20"/>
                <w:szCs w:val="24"/>
              </w:rPr>
              <w:t>LICEO MONSEÑOR GERARDI</w:t>
            </w:r>
          </w:p>
          <w:p w14:paraId="44468F07" w14:textId="77777777" w:rsidR="00F4303C" w:rsidRPr="001841F6" w:rsidRDefault="00F4303C" w:rsidP="00036450">
            <w:pPr>
              <w:rPr>
                <w:sz w:val="20"/>
                <w:szCs w:val="24"/>
              </w:rPr>
            </w:pPr>
          </w:p>
          <w:p w14:paraId="6545E799" w14:textId="77777777" w:rsidR="00F4303C" w:rsidRPr="001841F6" w:rsidRDefault="00F4303C" w:rsidP="00036450">
            <w:pPr>
              <w:rPr>
                <w:sz w:val="20"/>
                <w:szCs w:val="24"/>
              </w:rPr>
            </w:pPr>
          </w:p>
          <w:sdt>
            <w:sdtPr>
              <w:rPr>
                <w:sz w:val="20"/>
                <w:szCs w:val="24"/>
              </w:rPr>
              <w:id w:val="1001553383"/>
              <w:placeholder>
                <w:docPart w:val="E22A0A7AE67F4F6AB2099F66311D3805"/>
              </w:placeholder>
              <w:temporary/>
              <w:showingPlcHdr/>
              <w15:appearance w15:val="hidden"/>
            </w:sdtPr>
            <w:sdtEndPr/>
            <w:sdtContent>
              <w:p w14:paraId="26A43C2A" w14:textId="77777777" w:rsidR="00036450" w:rsidRPr="001841F6" w:rsidRDefault="00036450" w:rsidP="00036450">
                <w:pPr>
                  <w:pStyle w:val="Ttulo2"/>
                  <w:rPr>
                    <w:sz w:val="20"/>
                    <w:szCs w:val="24"/>
                  </w:rPr>
                </w:pPr>
                <w:r w:rsidRPr="00C203B8">
                  <w:rPr>
                    <w:sz w:val="20"/>
                    <w:szCs w:val="24"/>
                    <w:lang w:bidi="es-ES"/>
                  </w:rPr>
                  <w:t>EXPERIENCIA LABORAL</w:t>
                </w:r>
              </w:p>
            </w:sdtContent>
          </w:sdt>
          <w:p w14:paraId="01FF8523" w14:textId="67B65AB7" w:rsidR="004D3011" w:rsidRPr="001841F6" w:rsidRDefault="001841F6" w:rsidP="004D3011">
            <w:pPr>
              <w:rPr>
                <w:sz w:val="20"/>
                <w:szCs w:val="24"/>
              </w:rPr>
            </w:pPr>
            <w:r w:rsidRPr="001841F6">
              <w:rPr>
                <w:sz w:val="20"/>
                <w:szCs w:val="24"/>
              </w:rPr>
              <w:t>11 DE MAYO 2016 – 17 DE FEBRERO 2017</w:t>
            </w:r>
          </w:p>
          <w:p w14:paraId="29698031" w14:textId="4E560282" w:rsidR="001841F6" w:rsidRPr="001841F6" w:rsidRDefault="001841F6" w:rsidP="004D3011">
            <w:pPr>
              <w:rPr>
                <w:sz w:val="20"/>
                <w:szCs w:val="24"/>
              </w:rPr>
            </w:pPr>
            <w:r w:rsidRPr="001841F6">
              <w:rPr>
                <w:b/>
                <w:bCs/>
                <w:sz w:val="20"/>
                <w:szCs w:val="24"/>
              </w:rPr>
              <w:t>BULOOCK`S</w:t>
            </w:r>
            <w:r w:rsidRPr="001841F6">
              <w:rPr>
                <w:sz w:val="20"/>
                <w:szCs w:val="24"/>
              </w:rPr>
              <w:t>: VENTAS,ATENCION AL CLIENTE,CAJERA</w:t>
            </w:r>
          </w:p>
          <w:p w14:paraId="438198EC" w14:textId="77777777" w:rsidR="001841F6" w:rsidRPr="001841F6" w:rsidRDefault="001841F6" w:rsidP="004D3011">
            <w:pPr>
              <w:rPr>
                <w:sz w:val="20"/>
                <w:szCs w:val="24"/>
              </w:rPr>
            </w:pPr>
          </w:p>
          <w:p w14:paraId="5AD1BD42" w14:textId="5FAFBFF8" w:rsidR="001841F6" w:rsidRPr="001841F6" w:rsidRDefault="001841F6" w:rsidP="004D3011">
            <w:pPr>
              <w:rPr>
                <w:sz w:val="20"/>
                <w:szCs w:val="24"/>
              </w:rPr>
            </w:pPr>
            <w:r w:rsidRPr="001841F6">
              <w:rPr>
                <w:sz w:val="20"/>
                <w:szCs w:val="24"/>
              </w:rPr>
              <w:t>15 DE MARZO 2018 – 20 DE DICIEMBRE 2019</w:t>
            </w:r>
          </w:p>
          <w:p w14:paraId="0507449D" w14:textId="68A07A6E" w:rsidR="001841F6" w:rsidRPr="001841F6" w:rsidRDefault="001841F6" w:rsidP="004D3011">
            <w:pPr>
              <w:rPr>
                <w:sz w:val="20"/>
                <w:szCs w:val="24"/>
              </w:rPr>
            </w:pPr>
            <w:r w:rsidRPr="001841F6">
              <w:rPr>
                <w:b/>
                <w:bCs/>
                <w:sz w:val="20"/>
                <w:szCs w:val="24"/>
              </w:rPr>
              <w:t>LA BODEGO0NA</w:t>
            </w:r>
            <w:r w:rsidRPr="001841F6">
              <w:rPr>
                <w:sz w:val="20"/>
                <w:szCs w:val="24"/>
              </w:rPr>
              <w:t>; COLOCADORA,CAJERA</w:t>
            </w:r>
          </w:p>
          <w:p w14:paraId="1F1D6E99" w14:textId="77777777" w:rsidR="001841F6" w:rsidRPr="001841F6" w:rsidRDefault="001841F6" w:rsidP="004D3011">
            <w:pPr>
              <w:rPr>
                <w:sz w:val="20"/>
                <w:szCs w:val="24"/>
              </w:rPr>
            </w:pPr>
          </w:p>
          <w:p w14:paraId="7C741DE4" w14:textId="5EC00979" w:rsidR="001841F6" w:rsidRPr="001841F6" w:rsidRDefault="001841F6" w:rsidP="004D3011">
            <w:pPr>
              <w:rPr>
                <w:sz w:val="20"/>
                <w:szCs w:val="24"/>
              </w:rPr>
            </w:pPr>
            <w:r w:rsidRPr="001841F6">
              <w:rPr>
                <w:sz w:val="20"/>
                <w:szCs w:val="24"/>
              </w:rPr>
              <w:t>11 DE JUNIO 2020 – 17 DE FEBRERO 2023</w:t>
            </w:r>
          </w:p>
          <w:p w14:paraId="724E35F1" w14:textId="60101622" w:rsidR="001841F6" w:rsidRPr="001841F6" w:rsidRDefault="001841F6" w:rsidP="004D3011">
            <w:pPr>
              <w:rPr>
                <w:sz w:val="20"/>
                <w:szCs w:val="24"/>
                <w:lang w:val="es-GT"/>
              </w:rPr>
            </w:pPr>
            <w:r w:rsidRPr="001841F6">
              <w:rPr>
                <w:b/>
                <w:bCs/>
                <w:sz w:val="20"/>
                <w:szCs w:val="24"/>
                <w:lang w:val="es-GT"/>
              </w:rPr>
              <w:t>STAR APPAREL S.A</w:t>
            </w:r>
            <w:r w:rsidRPr="001841F6">
              <w:rPr>
                <w:sz w:val="20"/>
                <w:szCs w:val="24"/>
                <w:lang w:val="es-GT"/>
              </w:rPr>
              <w:t>; OPERARIA, ASISTENTE</w:t>
            </w:r>
          </w:p>
          <w:p w14:paraId="78CD7AB7" w14:textId="77777777" w:rsidR="001841F6" w:rsidRPr="001841F6" w:rsidRDefault="001841F6" w:rsidP="004D3011">
            <w:pPr>
              <w:rPr>
                <w:sz w:val="20"/>
                <w:szCs w:val="24"/>
                <w:lang w:val="es-GT"/>
              </w:rPr>
            </w:pPr>
          </w:p>
          <w:p w14:paraId="0745BF5D" w14:textId="77777777" w:rsidR="001841F6" w:rsidRPr="001841F6" w:rsidRDefault="001841F6" w:rsidP="004D3011">
            <w:pPr>
              <w:rPr>
                <w:sz w:val="20"/>
                <w:szCs w:val="24"/>
                <w:lang w:val="es-GT"/>
              </w:rPr>
            </w:pPr>
          </w:p>
          <w:p w14:paraId="4B9CA72F" w14:textId="77777777" w:rsidR="001841F6" w:rsidRPr="001841F6" w:rsidRDefault="001841F6" w:rsidP="004D3011">
            <w:pPr>
              <w:rPr>
                <w:sz w:val="20"/>
                <w:szCs w:val="24"/>
                <w:lang w:val="es-GT"/>
              </w:rPr>
            </w:pPr>
          </w:p>
          <w:p w14:paraId="42A34849" w14:textId="77777777" w:rsidR="004D3011" w:rsidRPr="001841F6" w:rsidRDefault="004D3011" w:rsidP="00036450">
            <w:pPr>
              <w:rPr>
                <w:sz w:val="20"/>
                <w:szCs w:val="24"/>
                <w:lang w:val="es-GT"/>
              </w:rPr>
            </w:pPr>
          </w:p>
          <w:p w14:paraId="0D18F7AF" w14:textId="68088AAF" w:rsidR="00036450" w:rsidRPr="001B7660" w:rsidRDefault="001B7660" w:rsidP="00036450">
            <w:pPr>
              <w:pStyle w:val="Ttulo2"/>
              <w:rPr>
                <w:szCs w:val="28"/>
              </w:rPr>
            </w:pPr>
            <w:r w:rsidRPr="001B7660">
              <w:rPr>
                <w:szCs w:val="28"/>
              </w:rPr>
              <w:t>REFERENCIAS PERSONALES</w:t>
            </w:r>
          </w:p>
          <w:p w14:paraId="719D7A89" w14:textId="77777777" w:rsidR="00036450" w:rsidRPr="001B7660" w:rsidRDefault="001B7660" w:rsidP="004D3011">
            <w:pPr>
              <w:rPr>
                <w:b/>
                <w:bCs/>
                <w:noProof/>
                <w:color w:val="000000" w:themeColor="text1"/>
                <w:sz w:val="22"/>
                <w:szCs w:val="28"/>
                <w:lang w:val="en-US" w:eastAsia="zh-CN"/>
              </w:rPr>
            </w:pPr>
            <w:r w:rsidRPr="001B7660">
              <w:rPr>
                <w:b/>
                <w:bCs/>
                <w:noProof/>
                <w:color w:val="000000" w:themeColor="text1"/>
                <w:sz w:val="22"/>
                <w:szCs w:val="28"/>
                <w:lang w:val="en-US" w:eastAsia="zh-CN"/>
              </w:rPr>
              <w:t>ANDREA DUARTE</w:t>
            </w:r>
          </w:p>
          <w:p w14:paraId="17C4F8DB" w14:textId="77777777" w:rsidR="001B7660" w:rsidRPr="001B7660" w:rsidRDefault="001B7660" w:rsidP="004D3011">
            <w:pPr>
              <w:rPr>
                <w:noProof/>
                <w:color w:val="000000" w:themeColor="text1"/>
                <w:sz w:val="22"/>
                <w:szCs w:val="28"/>
                <w:lang w:val="en-US" w:eastAsia="zh-CN"/>
              </w:rPr>
            </w:pPr>
            <w:r w:rsidRPr="001B7660">
              <w:rPr>
                <w:noProof/>
                <w:color w:val="000000" w:themeColor="text1"/>
                <w:sz w:val="22"/>
                <w:szCs w:val="28"/>
                <w:lang w:val="en-US" w:eastAsia="zh-CN"/>
              </w:rPr>
              <w:t>4109-1016</w:t>
            </w:r>
          </w:p>
          <w:p w14:paraId="43DC25CD" w14:textId="77777777" w:rsidR="001B7660" w:rsidRPr="001B7660" w:rsidRDefault="001B7660" w:rsidP="004D3011">
            <w:pPr>
              <w:rPr>
                <w:b/>
                <w:bCs/>
                <w:noProof/>
                <w:color w:val="000000" w:themeColor="text1"/>
                <w:sz w:val="22"/>
                <w:szCs w:val="28"/>
                <w:lang w:val="en-US" w:eastAsia="zh-CN"/>
              </w:rPr>
            </w:pPr>
            <w:r w:rsidRPr="001B7660">
              <w:rPr>
                <w:b/>
                <w:bCs/>
                <w:noProof/>
                <w:color w:val="000000" w:themeColor="text1"/>
                <w:sz w:val="22"/>
                <w:szCs w:val="28"/>
                <w:lang w:val="en-US" w:eastAsia="zh-CN"/>
              </w:rPr>
              <w:t>ZUCELY MARROQUIN</w:t>
            </w:r>
          </w:p>
          <w:p w14:paraId="2455A4A5" w14:textId="77777777" w:rsidR="001B7660" w:rsidRPr="001B7660" w:rsidRDefault="001B7660" w:rsidP="004D3011">
            <w:pPr>
              <w:rPr>
                <w:noProof/>
                <w:color w:val="000000" w:themeColor="text1"/>
                <w:sz w:val="22"/>
                <w:szCs w:val="28"/>
                <w:lang w:val="en-US" w:eastAsia="zh-CN"/>
              </w:rPr>
            </w:pPr>
            <w:r w:rsidRPr="001B7660">
              <w:rPr>
                <w:noProof/>
                <w:color w:val="000000" w:themeColor="text1"/>
                <w:sz w:val="22"/>
                <w:szCs w:val="28"/>
                <w:lang w:val="en-US" w:eastAsia="zh-CN"/>
              </w:rPr>
              <w:t>4684-2056</w:t>
            </w:r>
          </w:p>
          <w:p w14:paraId="19854061" w14:textId="77777777" w:rsidR="001B7660" w:rsidRPr="001B7660" w:rsidRDefault="001B7660" w:rsidP="004D3011">
            <w:pPr>
              <w:rPr>
                <w:b/>
                <w:bCs/>
                <w:noProof/>
                <w:color w:val="000000" w:themeColor="text1"/>
                <w:sz w:val="22"/>
                <w:szCs w:val="28"/>
                <w:lang w:val="en-US" w:eastAsia="zh-CN"/>
              </w:rPr>
            </w:pPr>
            <w:r w:rsidRPr="001B7660">
              <w:rPr>
                <w:b/>
                <w:bCs/>
                <w:noProof/>
                <w:color w:val="000000" w:themeColor="text1"/>
                <w:sz w:val="22"/>
                <w:szCs w:val="28"/>
                <w:lang w:val="en-US" w:eastAsia="zh-CN"/>
              </w:rPr>
              <w:t>MARIBEL LARA</w:t>
            </w:r>
          </w:p>
          <w:p w14:paraId="02FEB290" w14:textId="77777777" w:rsidR="001B7660" w:rsidRPr="001B7660" w:rsidRDefault="001B7660" w:rsidP="004D3011">
            <w:pPr>
              <w:rPr>
                <w:noProof/>
                <w:color w:val="000000" w:themeColor="text1"/>
                <w:sz w:val="22"/>
                <w:szCs w:val="28"/>
                <w:lang w:val="en-US" w:eastAsia="zh-CN"/>
              </w:rPr>
            </w:pPr>
            <w:r w:rsidRPr="001B7660">
              <w:rPr>
                <w:noProof/>
                <w:color w:val="000000" w:themeColor="text1"/>
                <w:sz w:val="22"/>
                <w:szCs w:val="28"/>
                <w:lang w:val="en-US" w:eastAsia="zh-CN"/>
              </w:rPr>
              <w:t>59148661</w:t>
            </w:r>
          </w:p>
          <w:p w14:paraId="6ECD09DA" w14:textId="77777777" w:rsidR="001B7660" w:rsidRPr="001B7660" w:rsidRDefault="001B7660" w:rsidP="004D3011">
            <w:pPr>
              <w:rPr>
                <w:b/>
                <w:bCs/>
                <w:noProof/>
                <w:color w:val="000000" w:themeColor="text1"/>
                <w:sz w:val="22"/>
                <w:szCs w:val="28"/>
                <w:lang w:val="en-US" w:eastAsia="zh-CN"/>
              </w:rPr>
            </w:pPr>
            <w:r w:rsidRPr="001B7660">
              <w:rPr>
                <w:b/>
                <w:bCs/>
                <w:noProof/>
                <w:color w:val="000000" w:themeColor="text1"/>
                <w:sz w:val="22"/>
                <w:szCs w:val="28"/>
                <w:lang w:val="en-US" w:eastAsia="zh-CN"/>
              </w:rPr>
              <w:t>KATERINE GIRON</w:t>
            </w:r>
          </w:p>
          <w:p w14:paraId="11E2B2EB" w14:textId="5D4CDEA8" w:rsidR="001B7660" w:rsidRPr="001841F6" w:rsidRDefault="001B7660" w:rsidP="004D3011">
            <w:pPr>
              <w:rPr>
                <w:color w:val="FFFFFF" w:themeColor="background1"/>
                <w:sz w:val="20"/>
                <w:szCs w:val="24"/>
              </w:rPr>
            </w:pPr>
            <w:r w:rsidRPr="001B7660">
              <w:rPr>
                <w:noProof/>
                <w:color w:val="000000" w:themeColor="text1"/>
                <w:sz w:val="22"/>
                <w:szCs w:val="28"/>
                <w:lang w:val="en-US" w:eastAsia="zh-CN"/>
              </w:rPr>
              <w:t>41923512</w:t>
            </w:r>
          </w:p>
        </w:tc>
      </w:tr>
    </w:tbl>
    <w:p w14:paraId="4F71123A" w14:textId="77777777" w:rsidR="004A5502" w:rsidRPr="0059649E" w:rsidRDefault="004A5502" w:rsidP="000C45FF">
      <w:pPr>
        <w:tabs>
          <w:tab w:val="left" w:pos="990"/>
        </w:tabs>
      </w:pPr>
    </w:p>
    <w:sectPr w:rsidR="0043117B" w:rsidRPr="0059649E" w:rsidSect="0059649E">
      <w:headerReference w:type="default" r:id="rId10"/>
      <w:pgSz w:w="11906" w:h="16838" w:code="9"/>
      <w:pgMar w:top="1296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D769F" w14:textId="77777777" w:rsidR="00F4303C" w:rsidRDefault="00F4303C" w:rsidP="000C45FF">
      <w:r>
        <w:separator/>
      </w:r>
    </w:p>
  </w:endnote>
  <w:endnote w:type="continuationSeparator" w:id="0">
    <w:p w14:paraId="72FEE763" w14:textId="77777777" w:rsidR="00F4303C" w:rsidRDefault="00F4303C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7CB31" w14:textId="77777777" w:rsidR="00F4303C" w:rsidRDefault="00F4303C" w:rsidP="000C45FF">
      <w:r>
        <w:separator/>
      </w:r>
    </w:p>
  </w:footnote>
  <w:footnote w:type="continuationSeparator" w:id="0">
    <w:p w14:paraId="77B1FBE6" w14:textId="77777777" w:rsidR="00F4303C" w:rsidRDefault="00F4303C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07F67" w14:textId="77777777" w:rsidR="000C45FF" w:rsidRPr="0059649E" w:rsidRDefault="000C45FF">
    <w:pPr>
      <w:pStyle w:val="Encabezado"/>
    </w:pPr>
    <w:r w:rsidRPr="0059649E"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4E3BB772" wp14:editId="63F97BA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Gráfico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559976103">
    <w:abstractNumId w:val="10"/>
  </w:num>
  <w:num w:numId="2" w16cid:durableId="1463038390">
    <w:abstractNumId w:val="11"/>
  </w:num>
  <w:num w:numId="3" w16cid:durableId="685518325">
    <w:abstractNumId w:val="8"/>
  </w:num>
  <w:num w:numId="4" w16cid:durableId="925306106">
    <w:abstractNumId w:val="3"/>
  </w:num>
  <w:num w:numId="5" w16cid:durableId="891620852">
    <w:abstractNumId w:val="2"/>
  </w:num>
  <w:num w:numId="6" w16cid:durableId="242187420">
    <w:abstractNumId w:val="1"/>
  </w:num>
  <w:num w:numId="7" w16cid:durableId="1638340196">
    <w:abstractNumId w:val="0"/>
  </w:num>
  <w:num w:numId="8" w16cid:durableId="1948077021">
    <w:abstractNumId w:val="9"/>
  </w:num>
  <w:num w:numId="9" w16cid:durableId="46800330">
    <w:abstractNumId w:val="7"/>
  </w:num>
  <w:num w:numId="10" w16cid:durableId="974142587">
    <w:abstractNumId w:val="6"/>
  </w:num>
  <w:num w:numId="11" w16cid:durableId="1862360042">
    <w:abstractNumId w:val="5"/>
  </w:num>
  <w:num w:numId="12" w16cid:durableId="1110471827">
    <w:abstractNumId w:val="4"/>
  </w:num>
  <w:num w:numId="13" w16cid:durableId="7744003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03C"/>
    <w:rsid w:val="00036450"/>
    <w:rsid w:val="00075675"/>
    <w:rsid w:val="00094499"/>
    <w:rsid w:val="000C45FF"/>
    <w:rsid w:val="000E3FD1"/>
    <w:rsid w:val="00112054"/>
    <w:rsid w:val="001424E5"/>
    <w:rsid w:val="001525E1"/>
    <w:rsid w:val="00180329"/>
    <w:rsid w:val="001841F6"/>
    <w:rsid w:val="0019001F"/>
    <w:rsid w:val="001A74A5"/>
    <w:rsid w:val="001B2ABD"/>
    <w:rsid w:val="001B7660"/>
    <w:rsid w:val="001E0391"/>
    <w:rsid w:val="001E1759"/>
    <w:rsid w:val="001F1ECC"/>
    <w:rsid w:val="002400EB"/>
    <w:rsid w:val="002559EC"/>
    <w:rsid w:val="00256CF7"/>
    <w:rsid w:val="00281FD5"/>
    <w:rsid w:val="002D3CA3"/>
    <w:rsid w:val="0030481B"/>
    <w:rsid w:val="003156FC"/>
    <w:rsid w:val="003254B5"/>
    <w:rsid w:val="0037121F"/>
    <w:rsid w:val="003A6B7D"/>
    <w:rsid w:val="003B06CA"/>
    <w:rsid w:val="004071FC"/>
    <w:rsid w:val="004142CD"/>
    <w:rsid w:val="00445947"/>
    <w:rsid w:val="004561E8"/>
    <w:rsid w:val="004813B3"/>
    <w:rsid w:val="00496591"/>
    <w:rsid w:val="004A5502"/>
    <w:rsid w:val="004C63E4"/>
    <w:rsid w:val="004D3011"/>
    <w:rsid w:val="005262AC"/>
    <w:rsid w:val="0059649E"/>
    <w:rsid w:val="005E39D5"/>
    <w:rsid w:val="00600670"/>
    <w:rsid w:val="0062123A"/>
    <w:rsid w:val="00646E75"/>
    <w:rsid w:val="006771D0"/>
    <w:rsid w:val="00715FCB"/>
    <w:rsid w:val="00743101"/>
    <w:rsid w:val="00756BD1"/>
    <w:rsid w:val="007775E1"/>
    <w:rsid w:val="007867A0"/>
    <w:rsid w:val="007927F5"/>
    <w:rsid w:val="00802CA0"/>
    <w:rsid w:val="009260CD"/>
    <w:rsid w:val="00952C25"/>
    <w:rsid w:val="009A09AC"/>
    <w:rsid w:val="00A2118D"/>
    <w:rsid w:val="00AD76E2"/>
    <w:rsid w:val="00B20152"/>
    <w:rsid w:val="00B359E4"/>
    <w:rsid w:val="00B57D98"/>
    <w:rsid w:val="00B70850"/>
    <w:rsid w:val="00C066B6"/>
    <w:rsid w:val="00C203B8"/>
    <w:rsid w:val="00C31024"/>
    <w:rsid w:val="00C37BA1"/>
    <w:rsid w:val="00C4674C"/>
    <w:rsid w:val="00C506CF"/>
    <w:rsid w:val="00C72BED"/>
    <w:rsid w:val="00C9578B"/>
    <w:rsid w:val="00CB0055"/>
    <w:rsid w:val="00CC0C6D"/>
    <w:rsid w:val="00D04BFE"/>
    <w:rsid w:val="00D2522B"/>
    <w:rsid w:val="00D422DE"/>
    <w:rsid w:val="00D5459D"/>
    <w:rsid w:val="00DA1F4D"/>
    <w:rsid w:val="00DD172A"/>
    <w:rsid w:val="00E25A26"/>
    <w:rsid w:val="00E4381A"/>
    <w:rsid w:val="00E55D74"/>
    <w:rsid w:val="00EE4C8D"/>
    <w:rsid w:val="00F4303C"/>
    <w:rsid w:val="00F60274"/>
    <w:rsid w:val="00F77FB9"/>
    <w:rsid w:val="00F94526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96EFB3C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">
    <w:name w:val="E-mail Signature"/>
    <w:basedOn w:val="Normal"/>
    <w:link w:val="FirmadecorreoCar"/>
    <w:uiPriority w:val="99"/>
    <w:semiHidden/>
    <w:unhideWhenUsed/>
    <w:rsid w:val="00EE4C8D"/>
  </w:style>
  <w:style w:type="character" w:customStyle="1" w:styleId="FirmadecorreoCar">
    <w:name w:val="Firma de correo Car"/>
    <w:basedOn w:val="Fuentedeprrafopredeter"/>
    <w:link w:val="Firmadecorre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\AppData\Local\Microsoft\Office\16.0\DTS\es-GT%7bDA42C074-18DB-4FC9-A134-A27CDF8D1690%7d\%7b7FCCE704-51A9-467E-9586-EEACEC29A113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93FD6356C2C4D1893B011B3C766A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9FF7A-27F5-4570-AFA1-9E611140311A}"/>
      </w:docPartPr>
      <w:docPartBody>
        <w:p w:rsidR="00BB0B74" w:rsidRDefault="00BB0B74">
          <w:pPr>
            <w:pStyle w:val="093FD6356C2C4D1893B011B3C766A685"/>
          </w:pPr>
          <w:r w:rsidRPr="0059649E">
            <w:rPr>
              <w:lang w:bidi="es-ES"/>
            </w:rPr>
            <w:t>Contacto</w:t>
          </w:r>
        </w:p>
      </w:docPartBody>
    </w:docPart>
    <w:docPart>
      <w:docPartPr>
        <w:name w:val="85E6EA37ED2744A798F45365D3ACF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1B5FB-5A83-491B-90B8-F97567548563}"/>
      </w:docPartPr>
      <w:docPartBody>
        <w:p w:rsidR="00BB0B74" w:rsidRDefault="00BB0B74">
          <w:pPr>
            <w:pStyle w:val="85E6EA37ED2744A798F45365D3ACF9AF"/>
          </w:pPr>
          <w:r w:rsidRPr="0059649E">
            <w:rPr>
              <w:lang w:bidi="es-ES"/>
            </w:rPr>
            <w:t>CORREO ELECTRÓNICO:</w:t>
          </w:r>
        </w:p>
      </w:docPartBody>
    </w:docPart>
    <w:docPart>
      <w:docPartPr>
        <w:name w:val="E22A0A7AE67F4F6AB2099F66311D3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B0627-90AB-485C-B207-D461E07B408C}"/>
      </w:docPartPr>
      <w:docPartBody>
        <w:p w:rsidR="00BB0B74" w:rsidRDefault="00BB0B74">
          <w:pPr>
            <w:pStyle w:val="E22A0A7AE67F4F6AB2099F66311D3805"/>
          </w:pPr>
          <w:r w:rsidRPr="0059649E">
            <w:rPr>
              <w:lang w:bidi="es-ES"/>
            </w:rPr>
            <w:t>EXPERIENCIA LABORAL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B74"/>
    <w:rsid w:val="00BB0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GT" w:eastAsia="es-G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="Century Gothic" w:eastAsiaTheme="majorEastAsia" w:hAnsi="Century Gothic" w:cstheme="majorBidi"/>
      <w:b/>
      <w:bCs/>
      <w:caps/>
      <w:kern w:val="0"/>
      <w:szCs w:val="26"/>
      <w:lang w:val="es-ES" w:eastAsia="ja-JP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A065296F2E644838B31E33B77882B9C">
    <w:name w:val="AA065296F2E644838B31E33B77882B9C"/>
  </w:style>
  <w:style w:type="paragraph" w:customStyle="1" w:styleId="B171EE4D4F3E4EE78559138E36C390F4">
    <w:name w:val="B171EE4D4F3E4EE78559138E36C390F4"/>
  </w:style>
  <w:style w:type="paragraph" w:customStyle="1" w:styleId="96E66A61F2984B22A0529E9ABA825893">
    <w:name w:val="96E66A61F2984B22A0529E9ABA825893"/>
  </w:style>
  <w:style w:type="paragraph" w:customStyle="1" w:styleId="15594ED6C8094EB88AC6DBD3ADD5EEF1">
    <w:name w:val="15594ED6C8094EB88AC6DBD3ADD5EEF1"/>
  </w:style>
  <w:style w:type="paragraph" w:customStyle="1" w:styleId="093FD6356C2C4D1893B011B3C766A685">
    <w:name w:val="093FD6356C2C4D1893B011B3C766A685"/>
  </w:style>
  <w:style w:type="paragraph" w:customStyle="1" w:styleId="0ADDA580628B43F9906075EA55384EC5">
    <w:name w:val="0ADDA580628B43F9906075EA55384EC5"/>
  </w:style>
  <w:style w:type="paragraph" w:customStyle="1" w:styleId="F7BEB8CE63B04C279720A9DE77900C4A">
    <w:name w:val="F7BEB8CE63B04C279720A9DE77900C4A"/>
  </w:style>
  <w:style w:type="paragraph" w:customStyle="1" w:styleId="231044CBE32B4C0BA9CC1A0E2599BA6F">
    <w:name w:val="231044CBE32B4C0BA9CC1A0E2599BA6F"/>
  </w:style>
  <w:style w:type="paragraph" w:customStyle="1" w:styleId="D71C04A4E00E4E779029E19BCAD2EE02">
    <w:name w:val="D71C04A4E00E4E779029E19BCAD2EE02"/>
  </w:style>
  <w:style w:type="paragraph" w:customStyle="1" w:styleId="85E6EA37ED2744A798F45365D3ACF9AF">
    <w:name w:val="85E6EA37ED2744A798F45365D3ACF9AF"/>
  </w:style>
  <w:style w:type="character" w:styleId="Hipervnculo">
    <w:name w:val="Hyperlink"/>
    <w:basedOn w:val="Fuentedeprrafopredeter"/>
    <w:uiPriority w:val="99"/>
    <w:unhideWhenUsed/>
    <w:rsid w:val="00BB0B74"/>
    <w:rPr>
      <w:rFonts w:ascii="Century Gothic" w:hAnsi="Century Gothic"/>
      <w:color w:val="C45911" w:themeColor="accent2" w:themeShade="BF"/>
      <w:u w:val="single"/>
    </w:rPr>
  </w:style>
  <w:style w:type="paragraph" w:customStyle="1" w:styleId="E7CA7DA433E04E9DA7726F03664C7629">
    <w:name w:val="E7CA7DA433E04E9DA7726F03664C7629"/>
  </w:style>
  <w:style w:type="paragraph" w:customStyle="1" w:styleId="B0575569D43B46A99816FD40CB6478E4">
    <w:name w:val="B0575569D43B46A99816FD40CB6478E4"/>
  </w:style>
  <w:style w:type="paragraph" w:customStyle="1" w:styleId="31091984EB9C4839814ED7AC9C64C0C8">
    <w:name w:val="31091984EB9C4839814ED7AC9C64C0C8"/>
  </w:style>
  <w:style w:type="paragraph" w:customStyle="1" w:styleId="833066E5C8E843AE8DDA6ED254FA7867">
    <w:name w:val="833066E5C8E843AE8DDA6ED254FA7867"/>
  </w:style>
  <w:style w:type="paragraph" w:customStyle="1" w:styleId="153B1618F65A4F538F7DEFCBE35487A1">
    <w:name w:val="153B1618F65A4F538F7DEFCBE35487A1"/>
  </w:style>
  <w:style w:type="paragraph" w:customStyle="1" w:styleId="DA51C1F0BDB845379AE8F14BFB7A7100">
    <w:name w:val="DA51C1F0BDB845379AE8F14BFB7A7100"/>
  </w:style>
  <w:style w:type="paragraph" w:customStyle="1" w:styleId="3EF6F4C9E4E941DF82D8FC5C28534FE1">
    <w:name w:val="3EF6F4C9E4E941DF82D8FC5C28534FE1"/>
  </w:style>
  <w:style w:type="paragraph" w:customStyle="1" w:styleId="1266E39461CC4ADBBCD7564BE911C971">
    <w:name w:val="1266E39461CC4ADBBCD7564BE911C971"/>
  </w:style>
  <w:style w:type="paragraph" w:customStyle="1" w:styleId="39121CF7E9E643189E34FE2718A52E6A">
    <w:name w:val="39121CF7E9E643189E34FE2718A52E6A"/>
  </w:style>
  <w:style w:type="paragraph" w:customStyle="1" w:styleId="ED440DA1B4074505991340A31378D313">
    <w:name w:val="ED440DA1B4074505991340A31378D313"/>
  </w:style>
  <w:style w:type="paragraph" w:customStyle="1" w:styleId="F507577FF8C749CD9F59574545E1FB70">
    <w:name w:val="F507577FF8C749CD9F59574545E1FB70"/>
  </w:style>
  <w:style w:type="paragraph" w:customStyle="1" w:styleId="F7FF5D0275954B1394C813863DF690BE">
    <w:name w:val="F7FF5D0275954B1394C813863DF690BE"/>
  </w:style>
  <w:style w:type="paragraph" w:customStyle="1" w:styleId="C5CA2B3D66DE42CBBBDD17A1A1DB6047">
    <w:name w:val="C5CA2B3D66DE42CBBBDD17A1A1DB6047"/>
  </w:style>
  <w:style w:type="paragraph" w:customStyle="1" w:styleId="1DFB612809894C418C1EAE349CB311DA">
    <w:name w:val="1DFB612809894C418C1EAE349CB311DA"/>
  </w:style>
  <w:style w:type="paragraph" w:customStyle="1" w:styleId="EB9D5AA571774ACF813D609B6C33AF32">
    <w:name w:val="EB9D5AA571774ACF813D609B6C33AF32"/>
  </w:style>
  <w:style w:type="paragraph" w:customStyle="1" w:styleId="E22A0A7AE67F4F6AB2099F66311D3805">
    <w:name w:val="E22A0A7AE67F4F6AB2099F66311D3805"/>
  </w:style>
  <w:style w:type="paragraph" w:customStyle="1" w:styleId="91E1BDEEA5C9453180E1D45DC89C153F">
    <w:name w:val="91E1BDEEA5C9453180E1D45DC89C153F"/>
  </w:style>
  <w:style w:type="paragraph" w:customStyle="1" w:styleId="A4C7CAA49958429DB86149071B2D2E2A">
    <w:name w:val="A4C7CAA49958429DB86149071B2D2E2A"/>
  </w:style>
  <w:style w:type="paragraph" w:customStyle="1" w:styleId="A682F3AB5FD741198B0BA35362E54D3D">
    <w:name w:val="A682F3AB5FD741198B0BA35362E54D3D"/>
  </w:style>
  <w:style w:type="paragraph" w:customStyle="1" w:styleId="B15A7AFEC2694ACB8D7DF505C841F37C">
    <w:name w:val="B15A7AFEC2694ACB8D7DF505C841F37C"/>
  </w:style>
  <w:style w:type="paragraph" w:customStyle="1" w:styleId="58D272DE221B4A0CB247BA2E16DD2BFB">
    <w:name w:val="58D272DE221B4A0CB247BA2E16DD2BFB"/>
  </w:style>
  <w:style w:type="paragraph" w:customStyle="1" w:styleId="61269F6901D24894BA34C6D8C2082266">
    <w:name w:val="61269F6901D24894BA34C6D8C2082266"/>
  </w:style>
  <w:style w:type="paragraph" w:customStyle="1" w:styleId="C331E84B9EBD436D94FF015F6FBA25B1">
    <w:name w:val="C331E84B9EBD436D94FF015F6FBA25B1"/>
  </w:style>
  <w:style w:type="paragraph" w:customStyle="1" w:styleId="AF73A4EB683544FB81EC262FC9C6E7C9">
    <w:name w:val="AF73A4EB683544FB81EC262FC9C6E7C9"/>
  </w:style>
  <w:style w:type="paragraph" w:customStyle="1" w:styleId="FB45923A10CA49FF8804DB302C1FB809">
    <w:name w:val="FB45923A10CA49FF8804DB302C1FB809"/>
  </w:style>
  <w:style w:type="paragraph" w:customStyle="1" w:styleId="D853EFED193E4B6D99BAA0C498B221F7">
    <w:name w:val="D853EFED193E4B6D99BAA0C498B221F7"/>
  </w:style>
  <w:style w:type="paragraph" w:customStyle="1" w:styleId="97953DF3773A4E138C4B013D3E0D82E4">
    <w:name w:val="97953DF3773A4E138C4B013D3E0D82E4"/>
  </w:style>
  <w:style w:type="paragraph" w:customStyle="1" w:styleId="3E9C7F2ED0554AE7ABDB1787F8484F63">
    <w:name w:val="3E9C7F2ED0554AE7ABDB1787F8484F63"/>
  </w:style>
  <w:style w:type="paragraph" w:customStyle="1" w:styleId="42A5645E236746CF9E9AD1ABAC2A467D">
    <w:name w:val="42A5645E236746CF9E9AD1ABAC2A467D"/>
  </w:style>
  <w:style w:type="paragraph" w:customStyle="1" w:styleId="A725ED45A3B440E581604AA1ED4EDEF2">
    <w:name w:val="A725ED45A3B440E581604AA1ED4EDEF2"/>
  </w:style>
  <w:style w:type="paragraph" w:customStyle="1" w:styleId="D7958F69F0A047D9AB6D171590BE0B26">
    <w:name w:val="D7958F69F0A047D9AB6D171590BE0B26"/>
  </w:style>
  <w:style w:type="character" w:customStyle="1" w:styleId="Ttulo2Car">
    <w:name w:val="Título 2 Car"/>
    <w:basedOn w:val="Fuentedeprrafopredeter"/>
    <w:link w:val="Ttulo2"/>
    <w:uiPriority w:val="9"/>
    <w:rPr>
      <w:rFonts w:ascii="Century Gothic" w:eastAsiaTheme="majorEastAsia" w:hAnsi="Century Gothic" w:cstheme="majorBidi"/>
      <w:b/>
      <w:bCs/>
      <w:caps/>
      <w:kern w:val="0"/>
      <w:szCs w:val="26"/>
      <w:lang w:val="es-ES" w:eastAsia="ja-JP"/>
      <w14:ligatures w14:val="none"/>
    </w:rPr>
  </w:style>
  <w:style w:type="paragraph" w:customStyle="1" w:styleId="616B8A80DBCB4993ADDB5082B92F8C9C">
    <w:name w:val="616B8A80DBCB4993ADDB5082B92F8C9C"/>
  </w:style>
  <w:style w:type="paragraph" w:customStyle="1" w:styleId="5796D725DDDD4663A7263D78C0C9F4B3">
    <w:name w:val="5796D725DDDD4663A7263D78C0C9F4B3"/>
    <w:rsid w:val="00BB0B74"/>
  </w:style>
  <w:style w:type="paragraph" w:customStyle="1" w:styleId="14511457E8BE4B8BB8B6DB7A59C31379">
    <w:name w:val="14511457E8BE4B8BB8B6DB7A59C31379"/>
    <w:rsid w:val="00BB0B74"/>
  </w:style>
  <w:style w:type="paragraph" w:customStyle="1" w:styleId="078D4039C01042BE89F13FBC0B0A146A">
    <w:name w:val="078D4039C01042BE89F13FBC0B0A146A"/>
    <w:rsid w:val="00BB0B74"/>
  </w:style>
  <w:style w:type="paragraph" w:customStyle="1" w:styleId="A65709C043F743388CF3DFE7DC143D82">
    <w:name w:val="A65709C043F743388CF3DFE7DC143D82"/>
    <w:rsid w:val="00BB0B74"/>
  </w:style>
  <w:style w:type="paragraph" w:customStyle="1" w:styleId="92D7C1EF9D05409294C14772765DD17D">
    <w:name w:val="92D7C1EF9D05409294C14772765DD17D"/>
    <w:rsid w:val="00BB0B74"/>
  </w:style>
  <w:style w:type="paragraph" w:customStyle="1" w:styleId="057B20867463450A9BBB9914EEB99D26">
    <w:name w:val="057B20867463450A9BBB9914EEB99D26"/>
    <w:rsid w:val="00BB0B74"/>
  </w:style>
  <w:style w:type="paragraph" w:customStyle="1" w:styleId="268202A51BEF43D19B7FD15B8F25E607">
    <w:name w:val="268202A51BEF43D19B7FD15B8F25E607"/>
    <w:rsid w:val="00BB0B74"/>
  </w:style>
  <w:style w:type="paragraph" w:customStyle="1" w:styleId="2683E48ACAD24C9386F42C5604B5FE00">
    <w:name w:val="2683E48ACAD24C9386F42C5604B5FE00"/>
    <w:rsid w:val="00BB0B74"/>
  </w:style>
  <w:style w:type="paragraph" w:customStyle="1" w:styleId="029E64B34DFF40CA8A41335DC0A8A472">
    <w:name w:val="029E64B34DFF40CA8A41335DC0A8A472"/>
    <w:rsid w:val="00BB0B74"/>
  </w:style>
  <w:style w:type="paragraph" w:customStyle="1" w:styleId="803A5C7E9D8F4FE989ED56AD41BA0D4D">
    <w:name w:val="803A5C7E9D8F4FE989ED56AD41BA0D4D"/>
    <w:rsid w:val="00BB0B74"/>
  </w:style>
  <w:style w:type="paragraph" w:customStyle="1" w:styleId="97BD609339ED4C06834D46999CCFC53E">
    <w:name w:val="97BD609339ED4C06834D46999CCFC53E"/>
    <w:rsid w:val="00BB0B74"/>
  </w:style>
  <w:style w:type="paragraph" w:customStyle="1" w:styleId="445E53AE4DBB4D8B8EB2C305FF0111D3">
    <w:name w:val="445E53AE4DBB4D8B8EB2C305FF0111D3"/>
    <w:rsid w:val="00BB0B74"/>
  </w:style>
  <w:style w:type="paragraph" w:customStyle="1" w:styleId="EF745587C8A9482DBE0584796188DCC2">
    <w:name w:val="EF745587C8A9482DBE0584796188DCC2"/>
    <w:rsid w:val="00BB0B74"/>
  </w:style>
  <w:style w:type="paragraph" w:customStyle="1" w:styleId="A51454E38C1A4E2E9BD480113DE2CF91">
    <w:name w:val="A51454E38C1A4E2E9BD480113DE2CF91"/>
    <w:rsid w:val="00BB0B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{7FCCE704-51A9-467E-9586-EEACEC29A113}tf00546271_win32</Template>
  <TotalTime>0</TotalTime>
  <Pages>2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2023-08-17T00:05:00Z</dcterms:created>
  <dcterms:modified xsi:type="dcterms:W3CDTF">2023-08-17T01:22:00Z</dcterms:modified>
</cp:coreProperties>
</file>