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123" w:rsidRDefault="008A4BC8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-623570</wp:posOffset>
            </wp:positionV>
            <wp:extent cx="6646545" cy="9401810"/>
            <wp:effectExtent l="0" t="0" r="190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Soto\AppData\Local\Microsoft\Windows\INetCache\Content.Word\CV_Ale_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BC8">
        <w:rPr>
          <w:noProof/>
          <w:lang w:eastAsia="es-ES"/>
        </w:rPr>
        <w:t>Reviselo amor</w:t>
      </w:r>
      <w:bookmarkStart w:id="0" w:name="_GoBack"/>
      <w:bookmarkEnd w:id="0"/>
    </w:p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2147DC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446520" cy="8340090"/>
            <wp:effectExtent l="0" t="0" r="0" b="0"/>
            <wp:wrapNone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CB652D"/>
    <w:p w:rsidR="00CB652D" w:rsidRDefault="002147DC">
      <w:r>
        <w:rPr>
          <w:noProof/>
          <w:lang w:eastAsia="es-E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-940435</wp:posOffset>
            </wp:positionV>
            <wp:extent cx="6640830" cy="8394700"/>
            <wp:effectExtent l="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C11123"/>
    <w:p w:rsidR="00C11123" w:rsidRDefault="002147DC">
      <w:r w:rsidRPr="004C4224">
        <w:rPr>
          <w:noProof/>
          <w:lang w:eastAsia="es-ES"/>
        </w:rPr>
        <w:drawing>
          <wp:inline distT="0" distB="0" distL="0" distR="0">
            <wp:extent cx="5610225" cy="1200150"/>
            <wp:effectExtent l="0" t="0" r="0" b="0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23" w:rsidRDefault="002147DC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5612765" cy="1198245"/>
            <wp:effectExtent l="0" t="0" r="0" b="0"/>
            <wp:wrapNone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123" w:rsidRDefault="00C11123"/>
    <w:p w:rsidR="00C11123" w:rsidRDefault="00C11123"/>
    <w:p w:rsidR="00C11123" w:rsidRDefault="00C11123"/>
    <w:sectPr w:rsidR="00C11123" w:rsidSect="00C11123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224" w:rsidRDefault="00ED7224" w:rsidP="00C11123">
      <w:pPr>
        <w:spacing w:after="0" w:line="240" w:lineRule="auto"/>
      </w:pPr>
      <w:r>
        <w:separator/>
      </w:r>
    </w:p>
  </w:endnote>
  <w:endnote w:type="continuationSeparator" w:id="0">
    <w:p w:rsidR="00ED7224" w:rsidRDefault="00ED7224" w:rsidP="00C11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224" w:rsidRDefault="00ED7224" w:rsidP="00C11123">
      <w:pPr>
        <w:spacing w:after="0" w:line="240" w:lineRule="auto"/>
      </w:pPr>
      <w:r>
        <w:separator/>
      </w:r>
    </w:p>
  </w:footnote>
  <w:footnote w:type="continuationSeparator" w:id="0">
    <w:p w:rsidR="00ED7224" w:rsidRDefault="00ED7224" w:rsidP="00C111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7DC"/>
    <w:rsid w:val="002147DC"/>
    <w:rsid w:val="00625F55"/>
    <w:rsid w:val="008A4BC8"/>
    <w:rsid w:val="00965EFA"/>
    <w:rsid w:val="00C062A8"/>
    <w:rsid w:val="00C11123"/>
    <w:rsid w:val="00C71F26"/>
    <w:rsid w:val="00CB652D"/>
    <w:rsid w:val="00ED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C17E6-61DA-4A1A-B01E-A1A62618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11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1123"/>
  </w:style>
  <w:style w:type="paragraph" w:styleId="Piedepgina">
    <w:name w:val="footer"/>
    <w:basedOn w:val="Normal"/>
    <w:link w:val="PiedepginaCar"/>
    <w:uiPriority w:val="99"/>
    <w:unhideWhenUsed/>
    <w:rsid w:val="00C111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1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Soto\Desktop\Escritorio_2018\Fotos\MIss%20C\AleToS_CV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AleToS_CV</Template>
  <TotalTime>0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RSoto</dc:creator>
  <cp:keywords/>
  <dc:description/>
  <cp:lastModifiedBy>RSoto</cp:lastModifiedBy>
  <cp:revision>2</cp:revision>
  <cp:lastPrinted>2019-04-15T12:35:00Z</cp:lastPrinted>
  <dcterms:created xsi:type="dcterms:W3CDTF">2019-04-15T12:35:00Z</dcterms:created>
  <dcterms:modified xsi:type="dcterms:W3CDTF">2019-04-15T12:35:00Z</dcterms:modified>
</cp:coreProperties>
</file>