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560B33" w:rsidRPr="00560B3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B66BD7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color w:val="0072C7" w:themeColor="accent2"/>
                <w:lang w:val="es-GT" w:eastAsia="es-GT"/>
              </w:rPr>
              <w:drawing>
                <wp:inline distT="0" distB="0" distL="0" distR="0">
                  <wp:extent cx="1391487" cy="1885950"/>
                  <wp:effectExtent l="0" t="0" r="0" b="0"/>
                  <wp:docPr id="2" name="Imagen 2" descr="C:\Users\Jorge Mario\Desktop\Jorge M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rge Mario\Desktop\Jorge M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088" cy="188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560B33" w:rsidRDefault="00560B33" w:rsidP="00B66BD7">
            <w:pPr>
              <w:pStyle w:val="Puesto"/>
              <w:rPr>
                <w:color w:val="auto"/>
              </w:rPr>
            </w:pPr>
            <w:r w:rsidRPr="001721FD">
              <w:rPr>
                <w:color w:val="0072C7" w:themeColor="accent2"/>
              </w:rPr>
              <w:t>Jorge Mario</w:t>
            </w:r>
            <w:r w:rsidR="003D1B71" w:rsidRPr="001721FD">
              <w:rPr>
                <w:color w:val="0072C7" w:themeColor="accent2"/>
              </w:rPr>
              <w:br/>
            </w:r>
            <w:r w:rsidRPr="001721FD">
              <w:rPr>
                <w:color w:val="0072C7" w:themeColor="accent2"/>
              </w:rPr>
              <w:t xml:space="preserve">Reyes Estévez 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B24702" w:rsidRPr="001721FD" w:rsidRDefault="00B24702" w:rsidP="00B24702">
            <w:pPr>
              <w:pStyle w:val="Ttulo2"/>
            </w:pPr>
            <w:r w:rsidRPr="001721FD">
              <w:t>Datos Personales</w:t>
            </w:r>
          </w:p>
          <w:p w:rsidR="00B24702" w:rsidRDefault="00B24702" w:rsidP="00B24702">
            <w:r w:rsidRPr="00090DD2">
              <w:rPr>
                <w:b/>
              </w:rPr>
              <w:t>Edad:</w:t>
            </w:r>
            <w:r w:rsidR="009657ED">
              <w:t xml:space="preserve">  24</w:t>
            </w:r>
            <w:r w:rsidR="00554C5D">
              <w:t xml:space="preserve"> Anos </w:t>
            </w:r>
          </w:p>
          <w:p w:rsidR="00090DD2" w:rsidRDefault="00090DD2" w:rsidP="00B24702"/>
          <w:p w:rsidR="00225661" w:rsidRDefault="00225661" w:rsidP="00B24702"/>
          <w:p w:rsidR="00B24702" w:rsidRDefault="00B24702" w:rsidP="00B24702">
            <w:r w:rsidRPr="00090DD2">
              <w:rPr>
                <w:b/>
              </w:rPr>
              <w:t>Lugar Y Fecha De Nacimiento:</w:t>
            </w:r>
            <w:r>
              <w:t xml:space="preserve"> Guatemala, 26 De enero de 1998</w:t>
            </w:r>
          </w:p>
          <w:p w:rsidR="00090DD2" w:rsidRDefault="00090DD2" w:rsidP="00B24702"/>
          <w:p w:rsidR="00225661" w:rsidRDefault="00225661" w:rsidP="00B24702"/>
          <w:p w:rsidR="00B24702" w:rsidRDefault="00B24702" w:rsidP="00B24702">
            <w:r w:rsidRPr="00090DD2">
              <w:rPr>
                <w:b/>
              </w:rPr>
              <w:t>Estado Civil:</w:t>
            </w:r>
            <w:r>
              <w:t xml:space="preserve">  Soltero</w:t>
            </w:r>
          </w:p>
          <w:p w:rsidR="00090DD2" w:rsidRDefault="00090DD2" w:rsidP="00B24702"/>
          <w:p w:rsidR="00225661" w:rsidRDefault="00225661" w:rsidP="00B24702"/>
          <w:p w:rsidR="00B24702" w:rsidRDefault="00B24702" w:rsidP="00B24702">
            <w:r w:rsidRPr="00090DD2">
              <w:rPr>
                <w:b/>
              </w:rPr>
              <w:t>DPI:</w:t>
            </w:r>
            <w:r>
              <w:t xml:space="preserve"> 3002</w:t>
            </w:r>
            <w:r w:rsidR="00A9222A">
              <w:t>-11325-0101</w:t>
            </w:r>
          </w:p>
          <w:p w:rsidR="00A9222A" w:rsidRDefault="00A9222A" w:rsidP="00B24702"/>
          <w:p w:rsidR="00225661" w:rsidRDefault="00225661" w:rsidP="00B24702"/>
          <w:p w:rsidR="00A9222A" w:rsidRDefault="00A9222A" w:rsidP="00B24702">
            <w:r w:rsidRPr="00090DD2">
              <w:rPr>
                <w:b/>
              </w:rPr>
              <w:t>Dirección:</w:t>
            </w:r>
            <w:r>
              <w:t xml:space="preserve"> 11 Calle Final, Lote 25, Colonia El Carmen, Zona 17</w:t>
            </w:r>
          </w:p>
          <w:p w:rsidR="00A9222A" w:rsidRDefault="00A9222A" w:rsidP="00B24702"/>
          <w:p w:rsidR="00225661" w:rsidRDefault="00225661" w:rsidP="00B24702"/>
          <w:p w:rsidR="00A9222A" w:rsidRDefault="00A9222A" w:rsidP="00B24702">
            <w:r w:rsidRPr="00090DD2">
              <w:rPr>
                <w:b/>
              </w:rPr>
              <w:t xml:space="preserve">Dirección para Recibir notificaciones: </w:t>
            </w:r>
            <w:r>
              <w:t>11 Calle Final, Lote25, Colonia El Carme, Zona 17</w:t>
            </w:r>
          </w:p>
          <w:p w:rsidR="00A9222A" w:rsidRDefault="00A9222A" w:rsidP="00B24702"/>
          <w:p w:rsidR="00225661" w:rsidRDefault="00225661" w:rsidP="00B24702"/>
          <w:p w:rsidR="00A9222A" w:rsidRDefault="00225661" w:rsidP="00B24702">
            <w:r w:rsidRPr="00090DD2">
              <w:rPr>
                <w:b/>
              </w:rPr>
              <w:t>Teléfono</w:t>
            </w:r>
            <w:r w:rsidR="00A9222A" w:rsidRPr="00090DD2">
              <w:rPr>
                <w:b/>
              </w:rPr>
              <w:t>:</w:t>
            </w:r>
            <w:r w:rsidR="00A9222A">
              <w:t xml:space="preserve"> 4116-1288, 2256-4312</w:t>
            </w:r>
          </w:p>
          <w:p w:rsidR="00A9222A" w:rsidRDefault="00A9222A" w:rsidP="00B24702"/>
          <w:p w:rsidR="00225661" w:rsidRDefault="00225661" w:rsidP="00B24702"/>
          <w:p w:rsidR="00A9222A" w:rsidRDefault="00A9222A" w:rsidP="00B24702">
            <w:r w:rsidRPr="00090DD2">
              <w:rPr>
                <w:b/>
              </w:rPr>
              <w:t>Correo:</w:t>
            </w:r>
            <w:r>
              <w:t xml:space="preserve"> </w:t>
            </w:r>
            <w:hyperlink r:id="rId11" w:history="1">
              <w:r w:rsidRPr="00F12DD4">
                <w:rPr>
                  <w:rStyle w:val="Hipervnculo"/>
                </w:rPr>
                <w:t>jorgito.re@hotmail.es</w:t>
              </w:r>
            </w:hyperlink>
          </w:p>
          <w:p w:rsidR="00A9222A" w:rsidRDefault="00A9222A" w:rsidP="00B24702"/>
          <w:p w:rsidR="00225661" w:rsidRDefault="00225661" w:rsidP="00B24702"/>
          <w:p w:rsidR="00A9222A" w:rsidRDefault="00A9222A" w:rsidP="00B24702">
            <w:r w:rsidRPr="00090DD2">
              <w:rPr>
                <w:b/>
              </w:rPr>
              <w:t>Nacionalidad</w:t>
            </w:r>
            <w:r w:rsidR="0068610F" w:rsidRPr="00090DD2">
              <w:rPr>
                <w:b/>
              </w:rPr>
              <w:t>:</w:t>
            </w:r>
            <w:r w:rsidR="0068610F">
              <w:t xml:space="preserve"> guatemalteca</w:t>
            </w:r>
          </w:p>
          <w:p w:rsidR="0068610F" w:rsidRDefault="0068610F" w:rsidP="00B24702"/>
          <w:p w:rsidR="00225661" w:rsidRDefault="00225661" w:rsidP="00B24702"/>
          <w:p w:rsidR="0068610F" w:rsidRDefault="00225661" w:rsidP="00B24702">
            <w:r w:rsidRPr="00090DD2">
              <w:rPr>
                <w:b/>
              </w:rPr>
              <w:t>Profesión:</w:t>
            </w:r>
            <w:r>
              <w:t xml:space="preserve"> Bachiller En Mercadotecnia</w:t>
            </w:r>
          </w:p>
          <w:p w:rsidR="00225661" w:rsidRDefault="00225661" w:rsidP="00B24702"/>
          <w:p w:rsidR="00225661" w:rsidRDefault="00225661" w:rsidP="00B24702"/>
          <w:p w:rsidR="00225661" w:rsidRDefault="00225661" w:rsidP="00B24702">
            <w:r w:rsidRPr="00090DD2">
              <w:rPr>
                <w:b/>
              </w:rPr>
              <w:t>NIT:</w:t>
            </w:r>
            <w:r>
              <w:t xml:space="preserve"> 108152642</w:t>
            </w:r>
          </w:p>
          <w:p w:rsidR="00B24702" w:rsidRPr="00B24702" w:rsidRDefault="00B24702" w:rsidP="00B24702"/>
          <w:p w:rsidR="00B24702" w:rsidRDefault="00B24702" w:rsidP="00F20161">
            <w:pPr>
              <w:pStyle w:val="Ttulo2"/>
            </w:pPr>
          </w:p>
          <w:p w:rsidR="00560B33" w:rsidRDefault="00560B33" w:rsidP="00F20161">
            <w:pPr>
              <w:pStyle w:val="Ttulo2"/>
              <w:rPr>
                <w:color w:val="auto"/>
              </w:rPr>
            </w:pPr>
          </w:p>
          <w:p w:rsidR="003D1B71" w:rsidRPr="001721FD" w:rsidRDefault="003D1B71" w:rsidP="00F20161">
            <w:pPr>
              <w:pStyle w:val="Ttulo2"/>
            </w:pPr>
            <w:r w:rsidRPr="001721FD">
              <w:lastRenderedPageBreak/>
              <w:t>Experiencia</w:t>
            </w:r>
          </w:p>
          <w:p w:rsidR="003D1B71" w:rsidRPr="00895229" w:rsidRDefault="002C250E" w:rsidP="00665F95">
            <w:pPr>
              <w:pStyle w:val="Fechas"/>
              <w:spacing w:line="216" w:lineRule="auto"/>
              <w:rPr>
                <w:sz w:val="22"/>
                <w:szCs w:val="22"/>
              </w:rPr>
            </w:pPr>
            <w:r w:rsidRPr="00895229">
              <w:rPr>
                <w:rFonts w:eastAsia="Calibri"/>
                <w:sz w:val="22"/>
                <w:szCs w:val="22"/>
                <w:lang w:bidi="es-ES"/>
              </w:rPr>
              <w:t>01 de marzo de 2021</w:t>
            </w:r>
            <w:r w:rsidR="003D1B71" w:rsidRPr="00895229">
              <w:rPr>
                <w:rFonts w:eastAsia="Calibri"/>
                <w:sz w:val="22"/>
                <w:szCs w:val="22"/>
                <w:lang w:bidi="es-ES"/>
              </w:rPr>
              <w:t>-</w:t>
            </w:r>
            <w:r w:rsidRPr="00895229">
              <w:rPr>
                <w:sz w:val="22"/>
                <w:szCs w:val="22"/>
              </w:rPr>
              <w:t xml:space="preserve"> 31 de diciembre de 2021</w:t>
            </w:r>
          </w:p>
          <w:p w:rsidR="0054575A" w:rsidRPr="00895229" w:rsidRDefault="002C250E" w:rsidP="00477265">
            <w:pPr>
              <w:pStyle w:val="Experiencia"/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Cartero</w:t>
            </w:r>
            <w:r w:rsidR="003D1B71" w:rsidRPr="00895229">
              <w:rPr>
                <w:rStyle w:val="Textoennegrita"/>
                <w:rFonts w:eastAsia="Calibri"/>
                <w:szCs w:val="22"/>
                <w:lang w:bidi="es-ES"/>
              </w:rPr>
              <w:t xml:space="preserve"> • </w:t>
            </w:r>
            <w:r w:rsidRPr="00895229">
              <w:rPr>
                <w:szCs w:val="22"/>
              </w:rPr>
              <w:t>Dirección General De Correos y Telégrafos (CIV</w:t>
            </w:r>
            <w:r w:rsidR="00477265" w:rsidRPr="00895229">
              <w:rPr>
                <w:szCs w:val="22"/>
              </w:rPr>
              <w:t>)</w:t>
            </w:r>
          </w:p>
          <w:p w:rsidR="0054575A" w:rsidRPr="00895229" w:rsidRDefault="00477265" w:rsidP="00477265">
            <w:pPr>
              <w:pStyle w:val="Experiencia"/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Prestación de servicios técnicos en la subsección de distribución postal</w:t>
            </w:r>
          </w:p>
          <w:p w:rsidR="00477265" w:rsidRPr="00895229" w:rsidRDefault="00477265" w:rsidP="00477265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Apoyar en la distribución de productos postales</w:t>
            </w:r>
          </w:p>
          <w:p w:rsidR="00477265" w:rsidRPr="00895229" w:rsidRDefault="00477265" w:rsidP="00477265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Apoyar en la clasificación de correspondencia</w:t>
            </w:r>
          </w:p>
          <w:p w:rsidR="00477265" w:rsidRPr="00895229" w:rsidRDefault="00477265" w:rsidP="00477265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Apoyar en la devolución de correspondencia</w:t>
            </w:r>
          </w:p>
          <w:p w:rsidR="00477265" w:rsidRPr="00895229" w:rsidRDefault="00477265" w:rsidP="00477265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>Apoyar en la mensajería interna y externa</w:t>
            </w:r>
          </w:p>
          <w:p w:rsidR="00477265" w:rsidRPr="00895229" w:rsidRDefault="00477265" w:rsidP="00477265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Cs w:val="22"/>
              </w:rPr>
            </w:pPr>
            <w:r w:rsidRPr="00895229">
              <w:rPr>
                <w:szCs w:val="22"/>
              </w:rPr>
              <w:t xml:space="preserve">Apoyar en el despacho de </w:t>
            </w:r>
            <w:r w:rsidR="0054575A" w:rsidRPr="00895229">
              <w:rPr>
                <w:szCs w:val="22"/>
              </w:rPr>
              <w:t>correspondencia</w:t>
            </w:r>
          </w:p>
          <w:bookmarkStart w:id="0" w:name="_GoBack" w:displacedByCustomXml="next"/>
          <w:bookmarkEnd w:id="0" w:displacedByCustomXml="next"/>
          <w:sdt>
            <w:sdtPr>
              <w:rPr>
                <w:color w:val="auto"/>
              </w:rPr>
              <w:id w:val="-1554227259"/>
              <w:placeholder>
                <w:docPart w:val="0158EBDC339F4C7E93F8FE1D5A4E02B2"/>
              </w:placeholder>
              <w:temporary/>
              <w:showingPlcHdr/>
              <w15:appearance w15:val="hidden"/>
            </w:sdtPr>
            <w:sdtEndPr/>
            <w:sdtContent>
              <w:p w:rsidR="003D1B71" w:rsidRPr="0054575A" w:rsidRDefault="003D1B71" w:rsidP="00F20161">
                <w:pPr>
                  <w:pStyle w:val="Ttulo2"/>
                  <w:rPr>
                    <w:color w:val="auto"/>
                  </w:rPr>
                </w:pPr>
                <w:r w:rsidRPr="00895229">
                  <w:t>Formación</w:t>
                </w:r>
              </w:p>
            </w:sdtContent>
          </w:sdt>
          <w:p w:rsidR="003D1B71" w:rsidRPr="00665F95" w:rsidRDefault="00477265" w:rsidP="00665F95">
            <w:pPr>
              <w:pStyle w:val="Nombredelaescuela"/>
              <w:spacing w:line="216" w:lineRule="auto"/>
            </w:pPr>
            <w:r>
              <w:t xml:space="preserve">Universidad Mariano </w:t>
            </w:r>
            <w:r w:rsidR="0054575A">
              <w:t>Gálvez</w:t>
            </w:r>
            <w:r>
              <w:t xml:space="preserve"> De Guatemala</w:t>
            </w:r>
            <w:r w:rsidR="003D1B71" w:rsidRPr="00665F95">
              <w:rPr>
                <w:lang w:bidi="es-ES"/>
              </w:rPr>
              <w:t xml:space="preserve">, </w:t>
            </w:r>
            <w:r w:rsidR="00B374D2">
              <w:t>Guatemala</w:t>
            </w:r>
          </w:p>
          <w:p w:rsidR="003D1B71" w:rsidRDefault="0054575A" w:rsidP="00B374D2">
            <w:pPr>
              <w:pStyle w:val="Listaconvietas"/>
              <w:numPr>
                <w:ilvl w:val="0"/>
                <w:numId w:val="18"/>
              </w:numPr>
              <w:spacing w:line="216" w:lineRule="auto"/>
            </w:pPr>
            <w:r>
              <w:t>Ingeniería</w:t>
            </w:r>
            <w:r w:rsidR="00B374D2">
              <w:t xml:space="preserve"> Industrial ( 10 cursos </w:t>
            </w:r>
            <w:r>
              <w:t>aprobados</w:t>
            </w:r>
            <w:r w:rsidR="00B374D2">
              <w:t>)</w:t>
            </w:r>
          </w:p>
          <w:p w:rsidR="00B374D2" w:rsidRDefault="00B374D2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</w:pPr>
          </w:p>
          <w:p w:rsidR="0054575A" w:rsidRDefault="0054575A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</w:p>
          <w:p w:rsidR="0054575A" w:rsidRDefault="0054575A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</w:p>
          <w:p w:rsidR="00B374D2" w:rsidRDefault="00B374D2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Instituto De Estudios Comerciales y Administrativos (IECA), Guatemala</w:t>
            </w:r>
          </w:p>
          <w:p w:rsidR="00B374D2" w:rsidRPr="00B374D2" w:rsidRDefault="00B374D2" w:rsidP="00B374D2">
            <w:pPr>
              <w:pStyle w:val="Listaconvietas"/>
              <w:numPr>
                <w:ilvl w:val="0"/>
                <w:numId w:val="17"/>
              </w:numPr>
              <w:spacing w:line="216" w:lineRule="auto"/>
              <w:rPr>
                <w:b/>
              </w:rPr>
            </w:pPr>
            <w:r>
              <w:t>Bachiller en Mercadotecnia</w:t>
            </w:r>
          </w:p>
          <w:p w:rsidR="0054575A" w:rsidRDefault="0054575A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  <w:rPr>
                <w:b/>
              </w:rPr>
            </w:pPr>
          </w:p>
          <w:p w:rsidR="0054575A" w:rsidRDefault="0054575A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  <w:rPr>
                <w:b/>
              </w:rPr>
            </w:pPr>
          </w:p>
          <w:p w:rsidR="00B374D2" w:rsidRDefault="00B374D2" w:rsidP="00B374D2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  <w:rPr>
                <w:b/>
              </w:rPr>
            </w:pPr>
            <w:r>
              <w:rPr>
                <w:b/>
              </w:rPr>
              <w:t>Centro De Estudios Diversificados (CED), Guatemala</w:t>
            </w:r>
          </w:p>
          <w:p w:rsidR="00B374D2" w:rsidRDefault="00B374D2" w:rsidP="00B374D2">
            <w:pPr>
              <w:pStyle w:val="Listaconvietas"/>
              <w:numPr>
                <w:ilvl w:val="0"/>
                <w:numId w:val="17"/>
              </w:numPr>
              <w:spacing w:line="216" w:lineRule="auto"/>
            </w:pPr>
            <w:r>
              <w:t>Tercero Básico (Diploma)</w:t>
            </w:r>
          </w:p>
          <w:p w:rsidR="0054575A" w:rsidRDefault="0054575A" w:rsidP="0054575A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</w:p>
          <w:p w:rsidR="0054575A" w:rsidRDefault="0054575A" w:rsidP="0054575A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</w:p>
          <w:p w:rsidR="0054575A" w:rsidRDefault="0054575A" w:rsidP="0054575A">
            <w:pPr>
              <w:pStyle w:val="Listaconvietas"/>
              <w:numPr>
                <w:ilvl w:val="0"/>
                <w:numId w:val="0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Colegio EL CASTILLO, Guatemala</w:t>
            </w:r>
          </w:p>
          <w:p w:rsidR="0054575A" w:rsidRPr="0054575A" w:rsidRDefault="0054575A" w:rsidP="0054575A">
            <w:pPr>
              <w:pStyle w:val="Listaconvietas"/>
              <w:numPr>
                <w:ilvl w:val="0"/>
                <w:numId w:val="17"/>
              </w:numPr>
              <w:spacing w:line="216" w:lineRule="auto"/>
            </w:pPr>
            <w:r w:rsidRPr="0054575A">
              <w:t>Sexto Primaria</w:t>
            </w:r>
            <w:r>
              <w:t xml:space="preserve"> ( Diploma)</w:t>
            </w:r>
          </w:p>
          <w:p w:rsidR="003D1B71" w:rsidRPr="00F20161" w:rsidRDefault="00895229" w:rsidP="00F20161">
            <w:pPr>
              <w:pStyle w:val="Ttulo2"/>
            </w:pPr>
            <w:r>
              <w:t>Referencias</w:t>
            </w:r>
          </w:p>
          <w:p w:rsidR="003D1B71" w:rsidRPr="001721FD" w:rsidRDefault="001721FD" w:rsidP="001721FD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sz w:val="24"/>
              </w:rPr>
            </w:pPr>
            <w:r w:rsidRPr="001721FD">
              <w:rPr>
                <w:b/>
                <w:sz w:val="24"/>
              </w:rPr>
              <w:t>Etelvina Portillo Ramírez</w:t>
            </w:r>
          </w:p>
          <w:p w:rsidR="001721FD" w:rsidRPr="00895229" w:rsidRDefault="001721FD" w:rsidP="001721FD">
            <w:pPr>
              <w:pStyle w:val="Prrafodelista"/>
              <w:numPr>
                <w:ilvl w:val="0"/>
                <w:numId w:val="0"/>
              </w:numPr>
              <w:spacing w:line="216" w:lineRule="auto"/>
              <w:ind w:left="720"/>
              <w:rPr>
                <w:sz w:val="22"/>
                <w:szCs w:val="22"/>
              </w:rPr>
            </w:pPr>
            <w:r w:rsidRPr="00895229">
              <w:rPr>
                <w:sz w:val="22"/>
                <w:szCs w:val="22"/>
              </w:rPr>
              <w:t>5113-9140</w:t>
            </w:r>
          </w:p>
          <w:p w:rsidR="001721FD" w:rsidRDefault="001721FD" w:rsidP="001721FD">
            <w:pPr>
              <w:pStyle w:val="Prrafodelista"/>
              <w:numPr>
                <w:ilvl w:val="0"/>
                <w:numId w:val="0"/>
              </w:numPr>
              <w:spacing w:line="216" w:lineRule="auto"/>
              <w:ind w:left="720"/>
              <w:rPr>
                <w:sz w:val="24"/>
              </w:rPr>
            </w:pPr>
          </w:p>
          <w:p w:rsidR="001721FD" w:rsidRPr="00895229" w:rsidRDefault="001721FD" w:rsidP="001721FD">
            <w:pPr>
              <w:pStyle w:val="Prrafodelista"/>
              <w:numPr>
                <w:ilvl w:val="0"/>
                <w:numId w:val="17"/>
              </w:numPr>
              <w:spacing w:line="216" w:lineRule="auto"/>
              <w:rPr>
                <w:b/>
                <w:sz w:val="24"/>
              </w:rPr>
            </w:pPr>
            <w:r w:rsidRPr="00895229">
              <w:rPr>
                <w:b/>
                <w:sz w:val="24"/>
              </w:rPr>
              <w:t>Francisco Alberto Paz Casasola</w:t>
            </w:r>
          </w:p>
          <w:p w:rsidR="001721FD" w:rsidRPr="00895229" w:rsidRDefault="001721FD" w:rsidP="001721FD">
            <w:pPr>
              <w:spacing w:line="216" w:lineRule="auto"/>
              <w:ind w:left="720"/>
            </w:pPr>
            <w:r w:rsidRPr="00895229">
              <w:t>4211-</w:t>
            </w:r>
            <w:r w:rsidR="00895229" w:rsidRPr="00895229">
              <w:t>9838</w:t>
            </w:r>
          </w:p>
          <w:p w:rsidR="001721FD" w:rsidRPr="001721FD" w:rsidRDefault="001721FD" w:rsidP="001721FD">
            <w:pPr>
              <w:spacing w:line="216" w:lineRule="auto"/>
              <w:ind w:left="360"/>
              <w:rPr>
                <w:sz w:val="24"/>
              </w:rPr>
            </w:pP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1721FD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  <w:r>
              <w:rPr>
                <w:color w:val="0072C7" w:themeColor="accent2"/>
                <w:lang w:val="es-ES_tradnl"/>
              </w:rPr>
              <w:t xml:space="preserve">   </w:t>
            </w: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C250E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C250E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C250E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C250E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895229" w:rsidRDefault="00895229" w:rsidP="00895229">
      <w:pPr>
        <w:pStyle w:val="Textoindependiente"/>
        <w:tabs>
          <w:tab w:val="left" w:pos="3360"/>
        </w:tabs>
        <w:rPr>
          <w:lang w:val="es-ES_tradnl"/>
        </w:rPr>
      </w:pPr>
      <w:r>
        <w:rPr>
          <w:lang w:val="es-ES_tradnl"/>
        </w:rPr>
        <w:lastRenderedPageBreak/>
        <w:tab/>
      </w:r>
    </w:p>
    <w:p w:rsidR="00895229" w:rsidRDefault="00895229" w:rsidP="00895229">
      <w:pPr>
        <w:pStyle w:val="Textoindependiente"/>
        <w:tabs>
          <w:tab w:val="left" w:pos="3360"/>
        </w:tabs>
        <w:rPr>
          <w:lang w:val="es-ES_tradnl"/>
        </w:rPr>
      </w:pPr>
      <w:r>
        <w:rPr>
          <w:lang w:val="es-ES_tradnl"/>
        </w:rPr>
        <w:t xml:space="preserve">                                                                           </w:t>
      </w:r>
    </w:p>
    <w:p w:rsidR="00895229" w:rsidRDefault="00895229" w:rsidP="00895229">
      <w:pPr>
        <w:pStyle w:val="Textoindependiente"/>
        <w:tabs>
          <w:tab w:val="left" w:pos="3360"/>
        </w:tabs>
        <w:rPr>
          <w:lang w:val="es-ES_tradnl"/>
        </w:rPr>
      </w:pPr>
      <w:r>
        <w:rPr>
          <w:lang w:val="es-ES_tradnl"/>
        </w:rPr>
        <w:t xml:space="preserve">                                                                         __________________________</w:t>
      </w:r>
    </w:p>
    <w:p w:rsidR="00895229" w:rsidRPr="00090DD2" w:rsidRDefault="00090DD2" w:rsidP="00895229">
      <w:pPr>
        <w:tabs>
          <w:tab w:val="left" w:pos="3420"/>
        </w:tabs>
        <w:rPr>
          <w:b/>
          <w:lang w:val="es-ES_tradnl"/>
        </w:rPr>
      </w:pPr>
      <w:r>
        <w:rPr>
          <w:lang w:val="es-ES_tradnl"/>
        </w:rPr>
        <w:t xml:space="preserve">                                          </w:t>
      </w:r>
      <w:r w:rsidR="00895229">
        <w:rPr>
          <w:lang w:val="es-ES_tradnl"/>
        </w:rPr>
        <w:t xml:space="preserve"> </w:t>
      </w:r>
      <w:r>
        <w:rPr>
          <w:lang w:val="es-ES_tradnl"/>
        </w:rPr>
        <w:t xml:space="preserve">                         </w:t>
      </w:r>
      <w:r w:rsidRPr="00090DD2">
        <w:rPr>
          <w:b/>
          <w:lang w:val="es-ES_tradnl"/>
        </w:rPr>
        <w:t xml:space="preserve">Jorge Mario Reyes Estévez </w:t>
      </w:r>
    </w:p>
    <w:sectPr w:rsidR="00895229" w:rsidRPr="00090DD2" w:rsidSect="00665F95">
      <w:headerReference w:type="default" r:id="rId1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FD7" w:rsidRDefault="00AF1FD7" w:rsidP="00590471">
      <w:r>
        <w:separator/>
      </w:r>
    </w:p>
  </w:endnote>
  <w:endnote w:type="continuationSeparator" w:id="0">
    <w:p w:rsidR="00AF1FD7" w:rsidRDefault="00AF1FD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FD7" w:rsidRDefault="00AF1FD7" w:rsidP="00590471">
      <w:r>
        <w:separator/>
      </w:r>
    </w:p>
  </w:footnote>
  <w:footnote w:type="continuationSeparator" w:id="0">
    <w:p w:rsidR="00AF1FD7" w:rsidRDefault="00AF1FD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7A047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917615D"/>
    <w:multiLevelType w:val="hybridMultilevel"/>
    <w:tmpl w:val="D9623C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82C089F"/>
    <w:multiLevelType w:val="hybridMultilevel"/>
    <w:tmpl w:val="8BACDF68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448338F"/>
    <w:multiLevelType w:val="hybridMultilevel"/>
    <w:tmpl w:val="010EF4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50E"/>
    <w:rsid w:val="00060042"/>
    <w:rsid w:val="0008685D"/>
    <w:rsid w:val="00090860"/>
    <w:rsid w:val="00090DD2"/>
    <w:rsid w:val="00112FD7"/>
    <w:rsid w:val="00121819"/>
    <w:rsid w:val="00150ABD"/>
    <w:rsid w:val="001721FD"/>
    <w:rsid w:val="001946FC"/>
    <w:rsid w:val="00222466"/>
    <w:rsid w:val="00225661"/>
    <w:rsid w:val="00247254"/>
    <w:rsid w:val="0024753C"/>
    <w:rsid w:val="00251E1A"/>
    <w:rsid w:val="00276026"/>
    <w:rsid w:val="002A5E66"/>
    <w:rsid w:val="002B4549"/>
    <w:rsid w:val="002C250E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070E2"/>
    <w:rsid w:val="00477265"/>
    <w:rsid w:val="004E158A"/>
    <w:rsid w:val="0054575A"/>
    <w:rsid w:val="00554C5D"/>
    <w:rsid w:val="00560B33"/>
    <w:rsid w:val="00565C77"/>
    <w:rsid w:val="0056708E"/>
    <w:rsid w:val="005801E5"/>
    <w:rsid w:val="00590471"/>
    <w:rsid w:val="005D01FA"/>
    <w:rsid w:val="00653E17"/>
    <w:rsid w:val="00665F95"/>
    <w:rsid w:val="0068610F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95229"/>
    <w:rsid w:val="008A1E6E"/>
    <w:rsid w:val="008C024F"/>
    <w:rsid w:val="008C2CFC"/>
    <w:rsid w:val="00912DC8"/>
    <w:rsid w:val="009475DC"/>
    <w:rsid w:val="009657ED"/>
    <w:rsid w:val="00967B93"/>
    <w:rsid w:val="009A3843"/>
    <w:rsid w:val="009B7039"/>
    <w:rsid w:val="009D090F"/>
    <w:rsid w:val="00A31464"/>
    <w:rsid w:val="00A31B16"/>
    <w:rsid w:val="00A33613"/>
    <w:rsid w:val="00A47A8D"/>
    <w:rsid w:val="00A9222A"/>
    <w:rsid w:val="00AC6C7E"/>
    <w:rsid w:val="00AF1FD7"/>
    <w:rsid w:val="00B24702"/>
    <w:rsid w:val="00B374D2"/>
    <w:rsid w:val="00B4158A"/>
    <w:rsid w:val="00B6466C"/>
    <w:rsid w:val="00B66BD7"/>
    <w:rsid w:val="00BB1B5D"/>
    <w:rsid w:val="00BC22C7"/>
    <w:rsid w:val="00BD195A"/>
    <w:rsid w:val="00C07240"/>
    <w:rsid w:val="00C14078"/>
    <w:rsid w:val="00CA16E3"/>
    <w:rsid w:val="00CE1E3D"/>
    <w:rsid w:val="00CF5B20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orgito.re@hotmail.e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rge%20Mari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58EBDC339F4C7E93F8FE1D5A4E0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7DF49-D1F2-4B75-ADED-905D6F30E913}"/>
      </w:docPartPr>
      <w:docPartBody>
        <w:p w:rsidR="002316F2" w:rsidRDefault="005607AD">
          <w:pPr>
            <w:pStyle w:val="0158EBDC339F4C7E93F8FE1D5A4E02B2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AD"/>
    <w:rsid w:val="002316F2"/>
    <w:rsid w:val="004066E4"/>
    <w:rsid w:val="005607AD"/>
    <w:rsid w:val="009C10E5"/>
    <w:rsid w:val="009E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170D0B0EA074C0999098BEC4B88E9E6">
    <w:name w:val="4170D0B0EA074C0999098BEC4B88E9E6"/>
  </w:style>
  <w:style w:type="paragraph" w:customStyle="1" w:styleId="B7AF394AB65B4E1CAAAE06E1E58A0C00">
    <w:name w:val="B7AF394AB65B4E1CAAAE06E1E58A0C00"/>
  </w:style>
  <w:style w:type="paragraph" w:customStyle="1" w:styleId="2B68D695D9C64C9F81EFFE8A69197D6A">
    <w:name w:val="2B68D695D9C64C9F81EFFE8A69197D6A"/>
  </w:style>
  <w:style w:type="paragraph" w:customStyle="1" w:styleId="BBD30A513CCA466EB84518D49754FFB8">
    <w:name w:val="BBD30A513CCA466EB84518D49754FFB8"/>
  </w:style>
  <w:style w:type="paragraph" w:customStyle="1" w:styleId="30A2291B43CB488A8F114E250B506FFD">
    <w:name w:val="30A2291B43CB488A8F114E250B506FFD"/>
  </w:style>
  <w:style w:type="paragraph" w:customStyle="1" w:styleId="8B8AE35C34A345069E1EF88DAB96BE65">
    <w:name w:val="8B8AE35C34A345069E1EF88DAB96BE65"/>
  </w:style>
  <w:style w:type="paragraph" w:customStyle="1" w:styleId="6D942829E60B42A3BDF0C14082918552">
    <w:name w:val="6D942829E60B42A3BDF0C14082918552"/>
  </w:style>
  <w:style w:type="paragraph" w:customStyle="1" w:styleId="ADD3B1EDCB9B4B98805C5EB5F8252772">
    <w:name w:val="ADD3B1EDCB9B4B98805C5EB5F8252772"/>
  </w:style>
  <w:style w:type="paragraph" w:customStyle="1" w:styleId="2D4E5A6FB8B442B192143FC58824E5B3">
    <w:name w:val="2D4E5A6FB8B442B192143FC58824E5B3"/>
  </w:style>
  <w:style w:type="paragraph" w:customStyle="1" w:styleId="52CE0B6352BC4AE4B7094566CEB53849">
    <w:name w:val="52CE0B6352BC4AE4B7094566CEB53849"/>
  </w:style>
  <w:style w:type="paragraph" w:customStyle="1" w:styleId="41BE3689A7444241B406CD0FBFF707B6">
    <w:name w:val="41BE3689A7444241B406CD0FBFF707B6"/>
  </w:style>
  <w:style w:type="paragraph" w:customStyle="1" w:styleId="599210E5119749FF881AAF86EEDA054E">
    <w:name w:val="599210E5119749FF881AAF86EEDA054E"/>
  </w:style>
  <w:style w:type="paragraph" w:customStyle="1" w:styleId="A195AE35C61C4FA49B8F02940846F54A">
    <w:name w:val="A195AE35C61C4FA49B8F02940846F54A"/>
  </w:style>
  <w:style w:type="paragraph" w:customStyle="1" w:styleId="4D310E5F5CD04A66BE92759E73EE92E1">
    <w:name w:val="4D310E5F5CD04A66BE92759E73EE92E1"/>
  </w:style>
  <w:style w:type="paragraph" w:customStyle="1" w:styleId="885DE8CFF9F342F086AAE1F101557508">
    <w:name w:val="885DE8CFF9F342F086AAE1F101557508"/>
  </w:style>
  <w:style w:type="paragraph" w:customStyle="1" w:styleId="48621417EB13494E9139B3E659DDB282">
    <w:name w:val="48621417EB13494E9139B3E659DDB282"/>
  </w:style>
  <w:style w:type="paragraph" w:customStyle="1" w:styleId="A9EF7DE526CC4B29BE2AA9231057C000">
    <w:name w:val="A9EF7DE526CC4B29BE2AA9231057C000"/>
  </w:style>
  <w:style w:type="paragraph" w:customStyle="1" w:styleId="512F5CF35A104B698AE04A7A8ACC9B29">
    <w:name w:val="512F5CF35A104B698AE04A7A8ACC9B29"/>
  </w:style>
  <w:style w:type="paragraph" w:customStyle="1" w:styleId="179F04C499864AB68EDDFDFFDE1FAD05">
    <w:name w:val="179F04C499864AB68EDDFDFFDE1FAD05"/>
  </w:style>
  <w:style w:type="paragraph" w:customStyle="1" w:styleId="0158EBDC339F4C7E93F8FE1D5A4E02B2">
    <w:name w:val="0158EBDC339F4C7E93F8FE1D5A4E02B2"/>
  </w:style>
  <w:style w:type="paragraph" w:customStyle="1" w:styleId="5C0872963A4546C6B4B765FCA58FAE45">
    <w:name w:val="5C0872963A4546C6B4B765FCA58FAE45"/>
  </w:style>
  <w:style w:type="paragraph" w:customStyle="1" w:styleId="06D09FA56A0A4405AB9AC2A15F283E47">
    <w:name w:val="06D09FA56A0A4405AB9AC2A15F283E47"/>
  </w:style>
  <w:style w:type="paragraph" w:customStyle="1" w:styleId="CC54EC712B66426D97B7BCEEE335FE2D">
    <w:name w:val="CC54EC712B66426D97B7BCEEE335FE2D"/>
  </w:style>
  <w:style w:type="paragraph" w:customStyle="1" w:styleId="F49CD096C6BB42259404183A18B3AC5C">
    <w:name w:val="F49CD096C6BB42259404183A18B3AC5C"/>
  </w:style>
  <w:style w:type="paragraph" w:customStyle="1" w:styleId="9E6A789BC87A4CE4B8F16061E0BB204D">
    <w:name w:val="9E6A789BC87A4CE4B8F16061E0BB204D"/>
  </w:style>
  <w:style w:type="paragraph" w:customStyle="1" w:styleId="6C8DDB035D544E72A8B2B78BF50CBC54">
    <w:name w:val="6C8DDB035D544E72A8B2B78BF50CBC54"/>
  </w:style>
  <w:style w:type="paragraph" w:customStyle="1" w:styleId="9E50FEA02CB64F2789847FABEC5B0829">
    <w:name w:val="9E50FEA02CB64F2789847FABEC5B0829"/>
  </w:style>
  <w:style w:type="paragraph" w:customStyle="1" w:styleId="4A51BFE8D03D4325ACFC6F4D6567DB48">
    <w:name w:val="4A51BFE8D03D4325ACFC6F4D6567DB48"/>
  </w:style>
  <w:style w:type="paragraph" w:customStyle="1" w:styleId="E8E3A0CF31B1425B8B1F0AEC20C55B75">
    <w:name w:val="E8E3A0CF31B1425B8B1F0AEC20C55B75"/>
  </w:style>
  <w:style w:type="paragraph" w:customStyle="1" w:styleId="725EE6379C0742D096FB8D626FC49433">
    <w:name w:val="725EE6379C0742D096FB8D626FC49433"/>
  </w:style>
  <w:style w:type="paragraph" w:customStyle="1" w:styleId="65F329E342EF4F93ACC7DD65A5707270">
    <w:name w:val="65F329E342EF4F93ACC7DD65A5707270"/>
  </w:style>
  <w:style w:type="paragraph" w:customStyle="1" w:styleId="8D93C46322904D00A9703F1E7D4D0C68">
    <w:name w:val="8D93C46322904D00A9703F1E7D4D0C68"/>
  </w:style>
  <w:style w:type="paragraph" w:customStyle="1" w:styleId="0D5628EBC09E46A79AA0DF78E995EBAF">
    <w:name w:val="0D5628EBC09E46A79AA0DF78E995EBAF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F54B34AB08A34257AD22C00C5A59D9BA">
    <w:name w:val="F54B34AB08A34257AD22C00C5A59D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261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2022-01-04T18:27:00Z</dcterms:created>
  <dcterms:modified xsi:type="dcterms:W3CDTF">2022-01-31T18:15:00Z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