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right" w:tblpY="1096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7370AF" w:rsidRPr="00CA16E3" w14:paraId="2B65105C" w14:textId="77777777" w:rsidTr="007370AF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7CDF6585" w14:textId="6278624A" w:rsidR="007370AF" w:rsidRPr="00665F95" w:rsidRDefault="007370AF" w:rsidP="007370AF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659264" behindDoc="0" locked="0" layoutInCell="1" allowOverlap="1" wp14:anchorId="0BAC9742" wp14:editId="517852AB">
                  <wp:simplePos x="0" y="0"/>
                  <wp:positionH relativeFrom="page">
                    <wp:posOffset>635</wp:posOffset>
                  </wp:positionH>
                  <wp:positionV relativeFrom="paragraph">
                    <wp:posOffset>229235</wp:posOffset>
                  </wp:positionV>
                  <wp:extent cx="2252980" cy="2672715"/>
                  <wp:effectExtent l="0" t="0" r="0" b="0"/>
                  <wp:wrapSquare wrapText="bothSides"/>
                  <wp:docPr id="1246283334" name="Imagen 2" descr="Una persona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283334" name="Imagen 2" descr="Una persona sonriendo&#10;&#10;Descripción generada automáticament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26727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146A2D1" w14:textId="77777777" w:rsidR="007370AF" w:rsidRPr="00665F95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86FC95B" w14:textId="77777777" w:rsidR="007370AF" w:rsidRDefault="007370AF" w:rsidP="007370AF">
            <w:pPr>
              <w:pStyle w:val="Puesto"/>
              <w:rPr>
                <w:sz w:val="40"/>
                <w:szCs w:val="36"/>
              </w:rPr>
            </w:pPr>
          </w:p>
          <w:p w14:paraId="7CCDB35D" w14:textId="77777777" w:rsidR="007370AF" w:rsidRDefault="007370AF" w:rsidP="007370AF">
            <w:pPr>
              <w:pStyle w:val="Puesto"/>
              <w:rPr>
                <w:sz w:val="40"/>
                <w:szCs w:val="36"/>
              </w:rPr>
            </w:pPr>
          </w:p>
          <w:p w14:paraId="2DE0FD60" w14:textId="438C6A10" w:rsidR="007370AF" w:rsidRPr="007370AF" w:rsidRDefault="007370AF" w:rsidP="007370AF">
            <w:pPr>
              <w:pStyle w:val="Puesto"/>
              <w:rPr>
                <w:sz w:val="32"/>
                <w:szCs w:val="28"/>
              </w:rPr>
            </w:pPr>
            <w:r w:rsidRPr="007370AF">
              <w:rPr>
                <w:sz w:val="40"/>
                <w:szCs w:val="36"/>
              </w:rPr>
              <w:t>Alida Yessenia Monterroso Sanchez</w:t>
            </w:r>
          </w:p>
        </w:tc>
      </w:tr>
      <w:tr w:rsidR="007370AF" w:rsidRPr="00CA16E3" w14:paraId="79238808" w14:textId="77777777" w:rsidTr="007370AF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F317402" w14:textId="77777777" w:rsidR="007370AF" w:rsidRPr="00665F95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73C61B9" w14:textId="77777777" w:rsidR="007370AF" w:rsidRPr="00665F95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1399F93" w14:textId="2D82AB9F" w:rsidR="00C35076" w:rsidRDefault="00C35076" w:rsidP="00A032D6">
            <w:pPr>
              <w:pStyle w:val="Ttulo2"/>
              <w:rPr>
                <w:color w:val="auto"/>
                <w:u w:val="none"/>
              </w:rPr>
            </w:pPr>
            <w:r>
              <w:t>Edad:</w:t>
            </w:r>
            <w:r>
              <w:rPr>
                <w:u w:val="none"/>
              </w:rPr>
              <w:t xml:space="preserve"> </w:t>
            </w:r>
            <w:r>
              <w:rPr>
                <w:color w:val="auto"/>
                <w:u w:val="none"/>
              </w:rPr>
              <w:t xml:space="preserve">22 años                             </w:t>
            </w:r>
            <w:r w:rsidRPr="00C35076">
              <w:t>Estado Civil:</w:t>
            </w:r>
            <w:r w:rsidRPr="00C35076">
              <w:rPr>
                <w:u w:val="none"/>
              </w:rPr>
              <w:t xml:space="preserve"> </w:t>
            </w:r>
            <w:r>
              <w:rPr>
                <w:color w:val="auto"/>
                <w:u w:val="none"/>
              </w:rPr>
              <w:t>Soltera</w:t>
            </w:r>
          </w:p>
          <w:p w14:paraId="16B7B5EE" w14:textId="45A4ACF1" w:rsidR="00C35076" w:rsidRPr="00C35076" w:rsidRDefault="00C35076" w:rsidP="00C35076">
            <w:r w:rsidRPr="00C35076">
              <w:rPr>
                <w:b/>
                <w:bCs/>
                <w:color w:val="0072C7" w:themeColor="accent2"/>
                <w:u w:val="single"/>
              </w:rPr>
              <w:t>Profesión:</w:t>
            </w:r>
            <w:r w:rsidRPr="00C35076">
              <w:rPr>
                <w:color w:val="0072C7" w:themeColor="accent2"/>
              </w:rPr>
              <w:t xml:space="preserve"> </w:t>
            </w:r>
            <w:r>
              <w:t xml:space="preserve">PERITO CONTADOR   </w:t>
            </w:r>
            <w:r w:rsidRPr="00C35076">
              <w:rPr>
                <w:b/>
                <w:bCs/>
                <w:color w:val="0072C7" w:themeColor="accent2"/>
                <w:u w:val="single"/>
              </w:rPr>
              <w:t>DPI:</w:t>
            </w:r>
            <w:r>
              <w:t xml:space="preserve"> 3090 09715 0609</w:t>
            </w:r>
          </w:p>
          <w:p w14:paraId="513BC716" w14:textId="0548B44D" w:rsidR="007370AF" w:rsidRDefault="007370AF" w:rsidP="00A032D6">
            <w:pPr>
              <w:pStyle w:val="Ttulo2"/>
            </w:pPr>
            <w:r w:rsidRPr="00F20161">
              <w:t>Experiencia</w:t>
            </w:r>
            <w:r w:rsidR="00A032D6">
              <w:t xml:space="preserve"> Laboral</w:t>
            </w:r>
          </w:p>
          <w:p w14:paraId="411F6980" w14:textId="6D1F2B50" w:rsidR="00A032D6" w:rsidRDefault="00A032D6" w:rsidP="00A032D6">
            <w:r>
              <w:t>06/05/2020 – 18/03/2022</w:t>
            </w:r>
          </w:p>
          <w:p w14:paraId="2D987D39" w14:textId="77777777" w:rsidR="00A822A4" w:rsidRDefault="00A032D6" w:rsidP="00A032D6">
            <w:r>
              <w:t xml:space="preserve">OFICINA DE SERVICIOS CONTABLE </w:t>
            </w:r>
            <w:r w:rsidR="00506E93">
              <w:t>GONZALEZ</w:t>
            </w:r>
          </w:p>
          <w:p w14:paraId="3D30CF1D" w14:textId="151F8791" w:rsidR="00A822A4" w:rsidRDefault="00A822A4" w:rsidP="00A032D6">
            <w:r w:rsidRPr="00A822A4">
              <w:rPr>
                <w:b/>
              </w:rPr>
              <w:t>PUESTO:</w:t>
            </w:r>
            <w:r>
              <w:t xml:space="preserve"> AUXILIAR CONTABLE</w:t>
            </w:r>
          </w:p>
          <w:p w14:paraId="2B7272C9" w14:textId="524F4027" w:rsidR="00A032D6" w:rsidRDefault="00A822A4" w:rsidP="00A032D6">
            <w:r w:rsidRPr="00A822A4">
              <w:rPr>
                <w:b/>
              </w:rPr>
              <w:t>JEFE INMEDIATO:</w:t>
            </w:r>
            <w:r>
              <w:t xml:space="preserve"> INGRID GONZALEZ </w:t>
            </w:r>
            <w:r w:rsidR="00506E93">
              <w:t xml:space="preserve"> </w:t>
            </w:r>
            <w:r w:rsidR="00506E93" w:rsidRPr="00506E93">
              <w:rPr>
                <w:b/>
                <w:bCs/>
              </w:rPr>
              <w:t>CELULAR:</w:t>
            </w:r>
            <w:r w:rsidR="00506E93">
              <w:t xml:space="preserve"> 5953-1198</w:t>
            </w:r>
          </w:p>
          <w:p w14:paraId="4C60A81F" w14:textId="77777777" w:rsidR="00A032D6" w:rsidRPr="00A032D6" w:rsidRDefault="00A032D6" w:rsidP="00A032D6">
            <w:pPr>
              <w:rPr>
                <w:bCs/>
                <w:sz w:val="28"/>
                <w:szCs w:val="28"/>
              </w:rPr>
            </w:pPr>
          </w:p>
          <w:p w14:paraId="7D517B18" w14:textId="49200D92" w:rsidR="007370AF" w:rsidRPr="00A032D6" w:rsidRDefault="00A032D6" w:rsidP="00A032D6">
            <w:pPr>
              <w:pStyle w:val="Fechas"/>
              <w:rPr>
                <w:b w:val="0"/>
                <w:bCs/>
                <w:sz w:val="22"/>
                <w:szCs w:val="24"/>
              </w:rPr>
            </w:pPr>
            <w:r w:rsidRPr="00A032D6">
              <w:rPr>
                <w:b w:val="0"/>
                <w:bCs/>
                <w:sz w:val="22"/>
                <w:szCs w:val="24"/>
              </w:rPr>
              <w:t>21/03/2022 – 30/04/2023</w:t>
            </w:r>
          </w:p>
          <w:p w14:paraId="455CED70" w14:textId="77777777" w:rsidR="00A822A4" w:rsidRDefault="00A032D6" w:rsidP="00A032D6">
            <w:pPr>
              <w:pStyle w:val="Fechas"/>
              <w:rPr>
                <w:b w:val="0"/>
                <w:bCs/>
                <w:sz w:val="22"/>
                <w:szCs w:val="24"/>
              </w:rPr>
            </w:pPr>
            <w:r w:rsidRPr="00A032D6">
              <w:rPr>
                <w:b w:val="0"/>
                <w:bCs/>
                <w:sz w:val="22"/>
                <w:szCs w:val="24"/>
              </w:rPr>
              <w:t>PRODUCTOS Y SERVICIOS LABS, S.A.</w:t>
            </w:r>
            <w:r w:rsidR="00506E93">
              <w:rPr>
                <w:b w:val="0"/>
                <w:bCs/>
                <w:sz w:val="22"/>
                <w:szCs w:val="24"/>
              </w:rPr>
              <w:t xml:space="preserve"> </w:t>
            </w:r>
          </w:p>
          <w:p w14:paraId="75A08104" w14:textId="10A4837E" w:rsidR="00A822A4" w:rsidRDefault="00A822A4" w:rsidP="00A032D6">
            <w:pPr>
              <w:pStyle w:val="Fechas"/>
              <w:rPr>
                <w:b w:val="0"/>
                <w:bCs/>
                <w:sz w:val="22"/>
                <w:szCs w:val="24"/>
              </w:rPr>
            </w:pPr>
            <w:r w:rsidRPr="00A822A4">
              <w:rPr>
                <w:bCs/>
                <w:sz w:val="22"/>
                <w:szCs w:val="24"/>
              </w:rPr>
              <w:t>PUESTO:</w:t>
            </w:r>
            <w:r>
              <w:rPr>
                <w:b w:val="0"/>
                <w:bCs/>
                <w:sz w:val="22"/>
                <w:szCs w:val="24"/>
              </w:rPr>
              <w:t xml:space="preserve"> AUXILIAR CONTABLE</w:t>
            </w:r>
          </w:p>
          <w:p w14:paraId="531D9BD3" w14:textId="268C2F90" w:rsidR="00A032D6" w:rsidRDefault="00A822A4" w:rsidP="00A032D6">
            <w:pPr>
              <w:pStyle w:val="Fechas"/>
              <w:rPr>
                <w:b w:val="0"/>
                <w:bCs/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JEFE INMEDIATO: </w:t>
            </w:r>
            <w:r w:rsidRPr="00A822A4">
              <w:rPr>
                <w:b w:val="0"/>
                <w:sz w:val="22"/>
                <w:szCs w:val="24"/>
              </w:rPr>
              <w:t xml:space="preserve">HILSIA ASENCIO </w:t>
            </w:r>
            <w:r w:rsidR="00506E93" w:rsidRPr="00506E93">
              <w:rPr>
                <w:sz w:val="22"/>
                <w:szCs w:val="24"/>
              </w:rPr>
              <w:t>CELULAR:</w:t>
            </w:r>
            <w:r>
              <w:rPr>
                <w:b w:val="0"/>
                <w:bCs/>
                <w:sz w:val="22"/>
                <w:szCs w:val="24"/>
              </w:rPr>
              <w:t xml:space="preserve"> 4890-8360</w:t>
            </w:r>
          </w:p>
          <w:p w14:paraId="6B096846" w14:textId="281EBA4C" w:rsidR="00A822A4" w:rsidRPr="00A032D6" w:rsidRDefault="00A822A4" w:rsidP="00A032D6">
            <w:pPr>
              <w:pStyle w:val="Fechas"/>
              <w:rPr>
                <w:b w:val="0"/>
                <w:bCs/>
                <w:sz w:val="22"/>
                <w:szCs w:val="24"/>
              </w:rPr>
            </w:pPr>
            <w:r w:rsidRPr="00A822A4">
              <w:rPr>
                <w:bCs/>
                <w:sz w:val="22"/>
                <w:szCs w:val="24"/>
              </w:rPr>
              <w:t>OFICINAS:</w:t>
            </w:r>
            <w:r>
              <w:rPr>
                <w:b w:val="0"/>
                <w:bCs/>
                <w:sz w:val="22"/>
                <w:szCs w:val="24"/>
              </w:rPr>
              <w:t xml:space="preserve"> 3024-0971</w:t>
            </w:r>
          </w:p>
          <w:p w14:paraId="2BB0CB09" w14:textId="00BE320F" w:rsidR="007370AF" w:rsidRPr="00665F95" w:rsidRDefault="007370AF" w:rsidP="007370AF">
            <w:pPr>
              <w:spacing w:line="216" w:lineRule="auto"/>
            </w:pPr>
          </w:p>
          <w:p w14:paraId="4727AB63" w14:textId="6E473E99" w:rsidR="006D4F60" w:rsidRPr="006D4F60" w:rsidRDefault="006D4F60" w:rsidP="006D4F60">
            <w:pPr>
              <w:pStyle w:val="Ttulo2"/>
            </w:pPr>
            <w:r>
              <w:t xml:space="preserve">ESTUDIOS REALIZADOS                        </w:t>
            </w:r>
          </w:p>
          <w:p w14:paraId="57E6DA0B" w14:textId="77777777" w:rsidR="006D4F60" w:rsidRDefault="006D4F60" w:rsidP="006D4F60">
            <w:pPr>
              <w:pStyle w:val="Ttulo2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18"/>
                <w:u w:val="none"/>
              </w:rPr>
            </w:pPr>
            <w:r w:rsidRPr="006D4F60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18"/>
                <w:u w:val="none"/>
              </w:rPr>
              <w:t>UNIVERSIDAD MARIANO GÀLVEZ</w:t>
            </w:r>
          </w:p>
          <w:p w14:paraId="67D6EAA1" w14:textId="28AB72A0" w:rsidR="006D4F60" w:rsidRDefault="006D4F60" w:rsidP="006D4F60">
            <w:r>
              <w:t xml:space="preserve">4to. SEMESTRE APROBADO </w:t>
            </w:r>
          </w:p>
          <w:p w14:paraId="7CAE354A" w14:textId="138532BD" w:rsidR="006D4F60" w:rsidRDefault="006D4F60" w:rsidP="006D4F60">
            <w:r>
              <w:t>LICENCIATURA DE ADMINISTRACIÒN DE EMPRESAS</w:t>
            </w:r>
          </w:p>
          <w:p w14:paraId="6F428787" w14:textId="77777777" w:rsidR="006D4F60" w:rsidRDefault="006D4F60" w:rsidP="006D4F60">
            <w:r w:rsidRPr="006D4F60">
              <w:rPr>
                <w:rFonts w:asciiTheme="minorHAnsi" w:hAnsiTheme="minorHAnsi" w:cstheme="minorHAnsi"/>
                <w:szCs w:val="18"/>
              </w:rPr>
              <w:t>2</w:t>
            </w:r>
            <w:r>
              <w:rPr>
                <w:rFonts w:asciiTheme="minorHAnsi" w:hAnsiTheme="minorHAnsi" w:cstheme="minorHAnsi"/>
                <w:szCs w:val="18"/>
              </w:rPr>
              <w:t>,</w:t>
            </w:r>
            <w:r w:rsidRPr="006D4F60">
              <w:rPr>
                <w:rFonts w:asciiTheme="minorHAnsi" w:hAnsiTheme="minorHAnsi" w:cstheme="minorHAnsi"/>
                <w:szCs w:val="18"/>
              </w:rPr>
              <w:t>02</w:t>
            </w:r>
            <w:r>
              <w:rPr>
                <w:rFonts w:asciiTheme="minorHAnsi" w:hAnsiTheme="minorHAnsi" w:cstheme="minorHAnsi"/>
                <w:szCs w:val="18"/>
              </w:rPr>
              <w:t>2</w:t>
            </w:r>
            <w:r w:rsidRPr="006D4F60">
              <w:rPr>
                <w:rFonts w:asciiTheme="minorHAnsi" w:hAnsiTheme="minorHAnsi" w:cstheme="minorHAnsi"/>
                <w:szCs w:val="18"/>
              </w:rPr>
              <w:t xml:space="preserve">  </w:t>
            </w:r>
          </w:p>
          <w:p w14:paraId="1387769B" w14:textId="77777777" w:rsidR="006D4F60" w:rsidRDefault="006D4F60" w:rsidP="006D4F60"/>
          <w:p w14:paraId="1B277EA3" w14:textId="6656304A" w:rsidR="006D4F60" w:rsidRPr="006D4F60" w:rsidRDefault="006D4F60" w:rsidP="006D4F60">
            <w:pPr>
              <w:rPr>
                <w:b/>
                <w:bCs/>
                <w:szCs w:val="18"/>
              </w:rPr>
            </w:pPr>
            <w:r w:rsidRPr="006D4F60">
              <w:rPr>
                <w:szCs w:val="18"/>
              </w:rPr>
              <w:t xml:space="preserve">INEB Y CC SIMON BERGAÑO Y VILLEGAS   </w:t>
            </w:r>
          </w:p>
          <w:p w14:paraId="7946C280" w14:textId="0B7B7AED" w:rsidR="006D4F60" w:rsidRP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>TITULO DE PERITO CONTADOR    </w:t>
            </w:r>
          </w:p>
          <w:p w14:paraId="2AA0A4E2" w14:textId="77777777" w:rsid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>2017 - 2019        </w:t>
            </w:r>
          </w:p>
          <w:p w14:paraId="0F246F3B" w14:textId="77777777" w:rsidR="006D4F60" w:rsidRP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</w:p>
          <w:p w14:paraId="630EA1D3" w14:textId="77777777" w:rsidR="006D4F60" w:rsidRPr="006D4F60" w:rsidRDefault="006D4F60" w:rsidP="006D4F60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 xml:space="preserve">INST. MERCADOTECNIA Y PÙBLICIDAD </w:t>
            </w:r>
          </w:p>
          <w:p w14:paraId="22E9226C" w14:textId="7DA71D29" w:rsidR="006D4F60" w:rsidRPr="006D4F60" w:rsidRDefault="006D4F60" w:rsidP="006D4F60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>ESTUDIO BASICO     </w:t>
            </w:r>
          </w:p>
          <w:p w14:paraId="54CACDC7" w14:textId="2CDFDB34" w:rsid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>2014 - 2016        </w:t>
            </w:r>
          </w:p>
          <w:p w14:paraId="2A221CCB" w14:textId="77777777" w:rsidR="006D4F60" w:rsidRPr="006D4F60" w:rsidRDefault="006D4F60" w:rsidP="006D4F60">
            <w:pPr>
              <w:pStyle w:val="Informacin"/>
            </w:pPr>
          </w:p>
          <w:p w14:paraId="4151AB31" w14:textId="77777777" w:rsidR="006D4F60" w:rsidRPr="006D4F60" w:rsidRDefault="006D4F60" w:rsidP="006D4F60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 xml:space="preserve">ESCUELA OFICIAL URB. MIXT. SN FELIPE       </w:t>
            </w:r>
          </w:p>
          <w:p w14:paraId="03452CEE" w14:textId="03CBED0D" w:rsidR="006D4F60" w:rsidRP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>ESTUDIO DE PRIMARIA     </w:t>
            </w:r>
          </w:p>
          <w:p w14:paraId="72658F88" w14:textId="77777777" w:rsid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lastRenderedPageBreak/>
              <w:t>2008 - 2013    </w:t>
            </w:r>
          </w:p>
          <w:p w14:paraId="0FD94D94" w14:textId="3D4046AC" w:rsidR="006D4F60" w:rsidRP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 xml:space="preserve">    </w:t>
            </w:r>
          </w:p>
          <w:p w14:paraId="364C99FC" w14:textId="77777777" w:rsid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 xml:space="preserve">ESCUELA DE PARVULOS CLEOTILDE MORALES </w:t>
            </w:r>
          </w:p>
          <w:p w14:paraId="1E81D334" w14:textId="33BC3AEE" w:rsidR="006D4F60" w:rsidRP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>ESTUDIO PRE</w:t>
            </w:r>
            <w:r>
              <w:rPr>
                <w:color w:val="auto"/>
                <w:sz w:val="22"/>
                <w:szCs w:val="18"/>
              </w:rPr>
              <w:t>-</w:t>
            </w:r>
            <w:r w:rsidRPr="006D4F60">
              <w:rPr>
                <w:color w:val="auto"/>
                <w:sz w:val="22"/>
                <w:szCs w:val="18"/>
              </w:rPr>
              <w:t>PRIMARIA    </w:t>
            </w:r>
          </w:p>
          <w:p w14:paraId="7590315A" w14:textId="77777777" w:rsidR="006D4F60" w:rsidRPr="006D4F60" w:rsidRDefault="006D4F60" w:rsidP="006D4F60">
            <w:pPr>
              <w:pStyle w:val="Informacin"/>
              <w:rPr>
                <w:color w:val="auto"/>
                <w:sz w:val="22"/>
                <w:szCs w:val="18"/>
              </w:rPr>
            </w:pPr>
            <w:r w:rsidRPr="006D4F60">
              <w:rPr>
                <w:color w:val="auto"/>
                <w:sz w:val="22"/>
                <w:szCs w:val="18"/>
              </w:rPr>
              <w:t>2007              </w:t>
            </w:r>
          </w:p>
          <w:p w14:paraId="33284082" w14:textId="10876E5C" w:rsidR="00BF4236" w:rsidRDefault="00BF4236" w:rsidP="00BF4236">
            <w:pPr>
              <w:pStyle w:val="Ttulo2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>
              <w:t>ESTUDIOS ADICIONALES</w:t>
            </w:r>
          </w:p>
          <w:p w14:paraId="1F356221" w14:textId="70696366" w:rsidR="00BF4236" w:rsidRPr="00BF4236" w:rsidRDefault="006D4F60" w:rsidP="00BF4236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r w:rsidRPr="00BF4236">
              <w:rPr>
                <w:color w:val="auto"/>
                <w:sz w:val="22"/>
                <w:szCs w:val="18"/>
              </w:rPr>
              <w:t>INEB Y CC SIMON BERGAÑO Y VILLEGAS</w:t>
            </w:r>
          </w:p>
          <w:p w14:paraId="0AFFEB38" w14:textId="161732D9" w:rsidR="00BF4236" w:rsidRPr="00BF4236" w:rsidRDefault="006D4F60" w:rsidP="00BF4236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r w:rsidRPr="00BF4236">
              <w:rPr>
                <w:color w:val="auto"/>
                <w:sz w:val="22"/>
                <w:szCs w:val="18"/>
              </w:rPr>
              <w:t>CURSOS DE COMPUTACION CON LOS PROGRAMAS</w:t>
            </w:r>
          </w:p>
          <w:p w14:paraId="19A60677" w14:textId="5D8D2637" w:rsidR="006D4F60" w:rsidRDefault="006D4F60" w:rsidP="00BF4236">
            <w:pPr>
              <w:pStyle w:val="Informacin"/>
              <w:rPr>
                <w:color w:val="auto"/>
                <w:sz w:val="22"/>
                <w:szCs w:val="18"/>
              </w:rPr>
            </w:pPr>
            <w:r w:rsidRPr="00BF4236">
              <w:rPr>
                <w:color w:val="auto"/>
                <w:sz w:val="22"/>
                <w:szCs w:val="18"/>
              </w:rPr>
              <w:t>Windows XP, Office 2003 (Word, Excel y Power Point)</w:t>
            </w:r>
          </w:p>
          <w:p w14:paraId="1152D5E1" w14:textId="367DDB6E" w:rsidR="006D4F60" w:rsidRDefault="00BF4236" w:rsidP="00A822A4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r w:rsidRPr="00BF4236">
              <w:rPr>
                <w:b/>
                <w:bCs/>
                <w:color w:val="auto"/>
                <w:sz w:val="22"/>
                <w:szCs w:val="18"/>
              </w:rPr>
              <w:t>2,019</w:t>
            </w:r>
          </w:p>
          <w:p w14:paraId="1557E94C" w14:textId="77777777" w:rsidR="00A822A4" w:rsidRPr="00A822A4" w:rsidRDefault="00A822A4" w:rsidP="00A822A4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bookmarkStart w:id="0" w:name="_GoBack"/>
            <w:bookmarkEnd w:id="0"/>
          </w:p>
          <w:p w14:paraId="0FC2D5FB" w14:textId="77777777" w:rsidR="00BF4236" w:rsidRPr="00BF4236" w:rsidRDefault="006D4F60" w:rsidP="00BF4236">
            <w:pPr>
              <w:pStyle w:val="Informacin"/>
              <w:rPr>
                <w:color w:val="auto"/>
                <w:sz w:val="22"/>
                <w:szCs w:val="18"/>
              </w:rPr>
            </w:pPr>
            <w:r w:rsidRPr="00BF4236">
              <w:rPr>
                <w:color w:val="auto"/>
                <w:sz w:val="22"/>
                <w:szCs w:val="18"/>
              </w:rPr>
              <w:t>MECANOGRAFIA LA JUVENTUD           </w:t>
            </w:r>
          </w:p>
          <w:p w14:paraId="31E3D9A1" w14:textId="4D0D3BFA" w:rsidR="006D4F60" w:rsidRPr="00BF4236" w:rsidRDefault="006D4F60" w:rsidP="00BF4236">
            <w:pPr>
              <w:pStyle w:val="Informacin"/>
              <w:rPr>
                <w:color w:val="auto"/>
                <w:sz w:val="22"/>
                <w:szCs w:val="18"/>
              </w:rPr>
            </w:pPr>
            <w:r w:rsidRPr="00BF4236">
              <w:rPr>
                <w:color w:val="auto"/>
                <w:sz w:val="22"/>
                <w:szCs w:val="18"/>
              </w:rPr>
              <w:t>CURSO BASICO Y LIBRE    </w:t>
            </w:r>
          </w:p>
          <w:p w14:paraId="0D20B482" w14:textId="13066CCD" w:rsidR="006D4F60" w:rsidRDefault="006D4F60" w:rsidP="00BF4236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r w:rsidRPr="00BF4236">
              <w:rPr>
                <w:b/>
                <w:bCs/>
                <w:color w:val="auto"/>
                <w:sz w:val="22"/>
                <w:szCs w:val="18"/>
              </w:rPr>
              <w:t>2</w:t>
            </w:r>
            <w:r w:rsidR="00BF4236" w:rsidRPr="00BF4236">
              <w:rPr>
                <w:b/>
                <w:bCs/>
                <w:color w:val="auto"/>
                <w:sz w:val="22"/>
                <w:szCs w:val="18"/>
              </w:rPr>
              <w:t>,</w:t>
            </w:r>
            <w:r w:rsidRPr="00BF4236">
              <w:rPr>
                <w:b/>
                <w:bCs/>
                <w:color w:val="auto"/>
                <w:sz w:val="22"/>
                <w:szCs w:val="18"/>
              </w:rPr>
              <w:t>015        </w:t>
            </w:r>
          </w:p>
          <w:p w14:paraId="23FA69BC" w14:textId="77777777" w:rsidR="00BF4236" w:rsidRPr="00BF4236" w:rsidRDefault="00BF4236" w:rsidP="00BF4236">
            <w:pPr>
              <w:pStyle w:val="Informacin"/>
              <w:rPr>
                <w:b/>
                <w:bCs/>
                <w:color w:val="auto"/>
              </w:rPr>
            </w:pPr>
          </w:p>
          <w:p w14:paraId="337101BA" w14:textId="3AEBEF52" w:rsidR="00BF4236" w:rsidRPr="00BF4236" w:rsidRDefault="006D4F60" w:rsidP="00BF4236">
            <w:pPr>
              <w:pStyle w:val="Informacin"/>
              <w:rPr>
                <w:color w:val="auto"/>
                <w:sz w:val="22"/>
                <w:szCs w:val="18"/>
              </w:rPr>
            </w:pPr>
            <w:r w:rsidRPr="00BF4236">
              <w:rPr>
                <w:color w:val="auto"/>
                <w:sz w:val="22"/>
                <w:szCs w:val="18"/>
              </w:rPr>
              <w:t>INST. TECNICO DE CAPACITACION Y PRODUCTIVIDAD</w:t>
            </w:r>
            <w:r w:rsidR="00BF4236" w:rsidRPr="00BF4236">
              <w:rPr>
                <w:color w:val="auto"/>
                <w:sz w:val="22"/>
                <w:szCs w:val="18"/>
              </w:rPr>
              <w:t xml:space="preserve"> (INTECAP)</w:t>
            </w:r>
          </w:p>
          <w:p w14:paraId="56CDA488" w14:textId="58B722F8" w:rsidR="006D4F60" w:rsidRPr="00BF4236" w:rsidRDefault="006D4F60" w:rsidP="00BF4236">
            <w:pPr>
              <w:pStyle w:val="Informacin"/>
              <w:rPr>
                <w:color w:val="auto"/>
                <w:sz w:val="22"/>
                <w:szCs w:val="18"/>
              </w:rPr>
            </w:pPr>
            <w:r w:rsidRPr="00BF4236">
              <w:rPr>
                <w:color w:val="auto"/>
                <w:sz w:val="22"/>
                <w:szCs w:val="18"/>
              </w:rPr>
              <w:t>APLICACIONES AVANZADAS DE MICROSOFT</w:t>
            </w:r>
            <w:r w:rsidR="00BF4236" w:rsidRPr="00BF4236">
              <w:rPr>
                <w:color w:val="auto"/>
                <w:sz w:val="22"/>
                <w:szCs w:val="18"/>
              </w:rPr>
              <w:t xml:space="preserve"> </w:t>
            </w:r>
            <w:r w:rsidRPr="00BF4236">
              <w:rPr>
                <w:color w:val="auto"/>
                <w:sz w:val="22"/>
                <w:szCs w:val="18"/>
              </w:rPr>
              <w:t>EXCEL</w:t>
            </w:r>
          </w:p>
          <w:p w14:paraId="7086A30A" w14:textId="70BAF161" w:rsidR="00BF4236" w:rsidRDefault="00BF4236" w:rsidP="00BF4236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  <w:r w:rsidRPr="00BF4236">
              <w:rPr>
                <w:b/>
                <w:bCs/>
                <w:color w:val="auto"/>
                <w:sz w:val="22"/>
                <w:szCs w:val="18"/>
              </w:rPr>
              <w:t>2,019</w:t>
            </w:r>
          </w:p>
          <w:p w14:paraId="3F2155C1" w14:textId="77777777" w:rsidR="00506E93" w:rsidRDefault="00506E93" w:rsidP="00BF4236">
            <w:pPr>
              <w:pStyle w:val="Informacin"/>
              <w:rPr>
                <w:b/>
                <w:bCs/>
                <w:color w:val="auto"/>
                <w:sz w:val="22"/>
                <w:szCs w:val="18"/>
              </w:rPr>
            </w:pPr>
          </w:p>
          <w:p w14:paraId="59229A1C" w14:textId="77777777" w:rsidR="007370AF" w:rsidRDefault="007370AF" w:rsidP="007370AF">
            <w:pPr>
              <w:spacing w:line="216" w:lineRule="auto"/>
              <w:rPr>
                <w:b/>
                <w:bCs/>
                <w:sz w:val="24"/>
                <w:szCs w:val="24"/>
                <w:u w:val="single"/>
              </w:rPr>
            </w:pPr>
          </w:p>
          <w:p w14:paraId="316B2D73" w14:textId="77777777" w:rsidR="00506E93" w:rsidRDefault="00506E93" w:rsidP="007370AF">
            <w:pPr>
              <w:spacing w:line="216" w:lineRule="auto"/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 w:rsidRPr="00506E93"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t>REFERENCIA PERSONALES</w:t>
            </w:r>
          </w:p>
          <w:p w14:paraId="6B0886A8" w14:textId="77777777" w:rsidR="00506E93" w:rsidRDefault="00506E93" w:rsidP="007370AF">
            <w:pPr>
              <w:spacing w:line="216" w:lineRule="auto"/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</w:pPr>
          </w:p>
          <w:p w14:paraId="669D1F0D" w14:textId="77777777" w:rsidR="00506E93" w:rsidRDefault="00506E93" w:rsidP="007370AF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Julio Rodriguez                                          </w:t>
            </w:r>
            <w:r w:rsidRPr="00506E93">
              <w:rPr>
                <w:b/>
                <w:bCs/>
                <w:sz w:val="24"/>
                <w:szCs w:val="24"/>
              </w:rPr>
              <w:t>Celular:</w:t>
            </w:r>
            <w:r>
              <w:rPr>
                <w:sz w:val="24"/>
                <w:szCs w:val="24"/>
              </w:rPr>
              <w:t xml:space="preserve"> 3216-1264</w:t>
            </w:r>
          </w:p>
          <w:p w14:paraId="5635A006" w14:textId="77777777" w:rsidR="00506E93" w:rsidRDefault="00506E93" w:rsidP="007370AF">
            <w:pPr>
              <w:spacing w:line="216" w:lineRule="auto"/>
              <w:rPr>
                <w:sz w:val="24"/>
                <w:szCs w:val="24"/>
              </w:rPr>
            </w:pPr>
          </w:p>
          <w:p w14:paraId="324E2E65" w14:textId="77777777" w:rsidR="00506E93" w:rsidRDefault="00506E93" w:rsidP="007370AF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Denilson Cruz                                             </w:t>
            </w:r>
            <w:r w:rsidRPr="00506E93">
              <w:rPr>
                <w:b/>
                <w:bCs/>
                <w:sz w:val="24"/>
                <w:szCs w:val="24"/>
              </w:rPr>
              <w:t>Celular:</w:t>
            </w:r>
            <w:r>
              <w:rPr>
                <w:sz w:val="24"/>
                <w:szCs w:val="24"/>
              </w:rPr>
              <w:t xml:space="preserve"> 5199-2364</w:t>
            </w:r>
          </w:p>
          <w:p w14:paraId="161CA1CF" w14:textId="77777777" w:rsidR="00506E93" w:rsidRDefault="00506E93" w:rsidP="007370AF">
            <w:pPr>
              <w:spacing w:line="216" w:lineRule="auto"/>
              <w:rPr>
                <w:sz w:val="24"/>
                <w:szCs w:val="24"/>
              </w:rPr>
            </w:pPr>
          </w:p>
          <w:p w14:paraId="14F807CD" w14:textId="5845620B" w:rsidR="00506E93" w:rsidRDefault="00506E93" w:rsidP="007370AF">
            <w:p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Marvin Ñurinda                                         </w:t>
            </w:r>
            <w:r w:rsidRPr="00506E93">
              <w:rPr>
                <w:b/>
                <w:bCs/>
                <w:sz w:val="24"/>
                <w:szCs w:val="24"/>
              </w:rPr>
              <w:t>Celular:</w:t>
            </w:r>
            <w:r>
              <w:rPr>
                <w:sz w:val="24"/>
                <w:szCs w:val="24"/>
              </w:rPr>
              <w:t xml:space="preserve"> </w:t>
            </w:r>
            <w:r>
              <w:t xml:space="preserve"> </w:t>
            </w:r>
            <w:r w:rsidRPr="00506E93">
              <w:rPr>
                <w:sz w:val="24"/>
                <w:szCs w:val="24"/>
              </w:rPr>
              <w:t>5517-0485</w:t>
            </w:r>
          </w:p>
          <w:p w14:paraId="00A9475E" w14:textId="05373739" w:rsidR="00506E93" w:rsidRPr="00506E93" w:rsidRDefault="00506E93" w:rsidP="007370AF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7370AF" w:rsidRPr="00CA16E3" w14:paraId="41FE6413" w14:textId="77777777" w:rsidTr="007370AF">
        <w:trPr>
          <w:trHeight w:val="1164"/>
        </w:trPr>
        <w:tc>
          <w:tcPr>
            <w:tcW w:w="720" w:type="dxa"/>
          </w:tcPr>
          <w:p w14:paraId="6326A586" w14:textId="62F231C6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5CA8EC68" w14:textId="77777777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57822CBE" w14:textId="77777777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7FB627F" w14:textId="77777777" w:rsidR="007370AF" w:rsidRPr="00CA16E3" w:rsidRDefault="007370AF" w:rsidP="007370AF">
            <w:pPr>
              <w:rPr>
                <w:lang w:val="es-ES_tradnl"/>
              </w:rPr>
            </w:pPr>
          </w:p>
        </w:tc>
      </w:tr>
      <w:tr w:rsidR="007370AF" w:rsidRPr="00CA16E3" w14:paraId="4DD654A5" w14:textId="77777777" w:rsidTr="007370AF">
        <w:trPr>
          <w:trHeight w:val="543"/>
        </w:trPr>
        <w:tc>
          <w:tcPr>
            <w:tcW w:w="720" w:type="dxa"/>
          </w:tcPr>
          <w:p w14:paraId="575200BF" w14:textId="77777777" w:rsidR="007370AF" w:rsidRPr="00CA16E3" w:rsidRDefault="007370AF" w:rsidP="007370AF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FF3830A" w14:textId="77777777" w:rsidR="007370AF" w:rsidRPr="00CA16E3" w:rsidRDefault="007370AF" w:rsidP="007370AF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0E77FE43" wp14:editId="2C61FB6D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61C44C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AC7D482" w14:textId="77777777" w:rsidR="007370AF" w:rsidRDefault="003625B3" w:rsidP="007370A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4ta. Avenida 4-43</w:t>
            </w:r>
          </w:p>
          <w:p w14:paraId="019A441E" w14:textId="77777777" w:rsidR="003625B3" w:rsidRDefault="003625B3" w:rsidP="007370A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Zona 03 Colonia</w:t>
            </w:r>
          </w:p>
          <w:p w14:paraId="0ECCBD2B" w14:textId="1633D0DF" w:rsidR="003625B3" w:rsidRPr="00CA16E3" w:rsidRDefault="003625B3" w:rsidP="007370A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San Felipe, Escuintla</w:t>
            </w:r>
          </w:p>
        </w:tc>
        <w:tc>
          <w:tcPr>
            <w:tcW w:w="423" w:type="dxa"/>
            <w:vMerge/>
          </w:tcPr>
          <w:p w14:paraId="5F81D42A" w14:textId="77777777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2B53C48" w14:textId="77777777" w:rsidR="007370AF" w:rsidRPr="00CA16E3" w:rsidRDefault="007370AF" w:rsidP="007370AF">
            <w:pPr>
              <w:pStyle w:val="Ttulo1"/>
              <w:rPr>
                <w:lang w:val="es-ES_tradnl"/>
              </w:rPr>
            </w:pPr>
          </w:p>
        </w:tc>
      </w:tr>
      <w:tr w:rsidR="007370AF" w:rsidRPr="00CA16E3" w14:paraId="0BA58362" w14:textId="77777777" w:rsidTr="007370AF">
        <w:trPr>
          <w:trHeight w:val="183"/>
        </w:trPr>
        <w:tc>
          <w:tcPr>
            <w:tcW w:w="720" w:type="dxa"/>
          </w:tcPr>
          <w:p w14:paraId="327A2A83" w14:textId="77777777" w:rsidR="007370AF" w:rsidRPr="00CA16E3" w:rsidRDefault="007370AF" w:rsidP="007370AF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3BDC500" w14:textId="77777777" w:rsidR="007370AF" w:rsidRPr="00CA16E3" w:rsidRDefault="007370AF" w:rsidP="007370AF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23B4991" w14:textId="77777777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7824532" w14:textId="77777777" w:rsidR="007370AF" w:rsidRPr="00CA16E3" w:rsidRDefault="007370AF" w:rsidP="007370AF">
            <w:pPr>
              <w:pStyle w:val="Ttulo1"/>
              <w:rPr>
                <w:lang w:val="es-ES_tradnl"/>
              </w:rPr>
            </w:pPr>
          </w:p>
        </w:tc>
      </w:tr>
      <w:tr w:rsidR="007370AF" w:rsidRPr="00CA16E3" w14:paraId="4A5B2F95" w14:textId="77777777" w:rsidTr="007370AF">
        <w:trPr>
          <w:trHeight w:val="624"/>
        </w:trPr>
        <w:tc>
          <w:tcPr>
            <w:tcW w:w="720" w:type="dxa"/>
          </w:tcPr>
          <w:p w14:paraId="67ADEF83" w14:textId="77777777" w:rsidR="007370AF" w:rsidRPr="00CA16E3" w:rsidRDefault="007370AF" w:rsidP="007370AF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6CA552D" w14:textId="77777777" w:rsidR="007370AF" w:rsidRPr="00CA16E3" w:rsidRDefault="007370AF" w:rsidP="007370AF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45F74915" wp14:editId="3ABB8538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E2BBFA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B3257FE" w14:textId="660BDCB4" w:rsidR="007370AF" w:rsidRPr="00CA16E3" w:rsidRDefault="003625B3" w:rsidP="007370A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4510-8257 – 7889-8342</w:t>
            </w:r>
          </w:p>
        </w:tc>
        <w:tc>
          <w:tcPr>
            <w:tcW w:w="423" w:type="dxa"/>
            <w:vMerge/>
          </w:tcPr>
          <w:p w14:paraId="05669168" w14:textId="77777777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AE4E612" w14:textId="77777777" w:rsidR="007370AF" w:rsidRPr="00CA16E3" w:rsidRDefault="007370AF" w:rsidP="007370AF">
            <w:pPr>
              <w:pStyle w:val="Ttulo1"/>
              <w:rPr>
                <w:lang w:val="es-ES_tradnl"/>
              </w:rPr>
            </w:pPr>
          </w:p>
        </w:tc>
      </w:tr>
      <w:tr w:rsidR="007370AF" w:rsidRPr="00CA16E3" w14:paraId="330F7333" w14:textId="77777777" w:rsidTr="007370AF">
        <w:trPr>
          <w:trHeight w:val="183"/>
        </w:trPr>
        <w:tc>
          <w:tcPr>
            <w:tcW w:w="720" w:type="dxa"/>
          </w:tcPr>
          <w:p w14:paraId="273D4850" w14:textId="77777777" w:rsidR="007370AF" w:rsidRPr="00CA16E3" w:rsidRDefault="007370AF" w:rsidP="007370AF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50BEF17" w14:textId="77777777" w:rsidR="007370AF" w:rsidRPr="00CA16E3" w:rsidRDefault="007370AF" w:rsidP="007370AF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65E030E0" w14:textId="77777777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4BFF463" w14:textId="77777777" w:rsidR="007370AF" w:rsidRPr="00CA16E3" w:rsidRDefault="007370AF" w:rsidP="007370AF">
            <w:pPr>
              <w:pStyle w:val="Ttulo1"/>
              <w:rPr>
                <w:lang w:val="es-ES_tradnl"/>
              </w:rPr>
            </w:pPr>
          </w:p>
        </w:tc>
      </w:tr>
      <w:tr w:rsidR="007370AF" w:rsidRPr="00CA16E3" w14:paraId="416BD7D2" w14:textId="77777777" w:rsidTr="007370AF">
        <w:trPr>
          <w:trHeight w:val="633"/>
        </w:trPr>
        <w:tc>
          <w:tcPr>
            <w:tcW w:w="720" w:type="dxa"/>
          </w:tcPr>
          <w:p w14:paraId="72C34151" w14:textId="77777777" w:rsidR="007370AF" w:rsidRPr="00CA16E3" w:rsidRDefault="007370AF" w:rsidP="007370AF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7ADBFCE" w14:textId="77777777" w:rsidR="007370AF" w:rsidRPr="00CA16E3" w:rsidRDefault="007370AF" w:rsidP="007370AF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GT" w:eastAsia="es-GT"/>
              </w:rPr>
              <mc:AlternateContent>
                <mc:Choice Requires="wpg">
                  <w:drawing>
                    <wp:inline distT="0" distB="0" distL="0" distR="0" wp14:anchorId="46F27FF9" wp14:editId="602449FF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742DB4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FA41395" w14:textId="160C4E0C" w:rsidR="007370AF" w:rsidRPr="00CA16E3" w:rsidRDefault="003625B3" w:rsidP="007370AF">
            <w:pPr>
              <w:pStyle w:val="Informacin"/>
              <w:rPr>
                <w:lang w:val="es-ES_tradnl"/>
              </w:rPr>
            </w:pPr>
            <w:r w:rsidRPr="003625B3">
              <w:rPr>
                <w:szCs w:val="18"/>
                <w:lang w:val="es-ES_tradnl"/>
              </w:rPr>
              <w:t>alidayesseniamonterroso2000@gmail.com</w:t>
            </w:r>
          </w:p>
        </w:tc>
        <w:tc>
          <w:tcPr>
            <w:tcW w:w="423" w:type="dxa"/>
            <w:vMerge/>
          </w:tcPr>
          <w:p w14:paraId="04901B7E" w14:textId="77777777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77B54AA" w14:textId="77777777" w:rsidR="007370AF" w:rsidRPr="00CA16E3" w:rsidRDefault="007370AF" w:rsidP="007370AF">
            <w:pPr>
              <w:pStyle w:val="Ttulo1"/>
              <w:rPr>
                <w:lang w:val="es-ES_tradnl"/>
              </w:rPr>
            </w:pPr>
          </w:p>
        </w:tc>
      </w:tr>
      <w:tr w:rsidR="007370AF" w:rsidRPr="00CA16E3" w14:paraId="5CBA923D" w14:textId="77777777" w:rsidTr="007370AF">
        <w:trPr>
          <w:trHeight w:val="174"/>
        </w:trPr>
        <w:tc>
          <w:tcPr>
            <w:tcW w:w="720" w:type="dxa"/>
          </w:tcPr>
          <w:p w14:paraId="614379DD" w14:textId="77777777" w:rsidR="007370AF" w:rsidRPr="00CA16E3" w:rsidRDefault="007370AF" w:rsidP="007370AF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4A706AC" w14:textId="77777777" w:rsidR="007370AF" w:rsidRPr="00CA16E3" w:rsidRDefault="007370AF" w:rsidP="003625B3">
            <w:pPr>
              <w:pStyle w:val="Sinespaciado"/>
              <w:ind w:right="-571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46B7EA32" w14:textId="77777777" w:rsidR="007370AF" w:rsidRPr="00CA16E3" w:rsidRDefault="007370AF" w:rsidP="007370AF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8A067CB" w14:textId="77777777" w:rsidR="007370AF" w:rsidRPr="00CA16E3" w:rsidRDefault="007370AF" w:rsidP="007370AF">
            <w:pPr>
              <w:pStyle w:val="Ttulo1"/>
              <w:rPr>
                <w:lang w:val="es-ES_tradnl"/>
              </w:rPr>
            </w:pPr>
          </w:p>
        </w:tc>
      </w:tr>
      <w:tr w:rsidR="007370AF" w:rsidRPr="00CA16E3" w14:paraId="77A22856" w14:textId="77777777" w:rsidTr="007370AF">
        <w:trPr>
          <w:trHeight w:val="633"/>
        </w:trPr>
        <w:tc>
          <w:tcPr>
            <w:tcW w:w="720" w:type="dxa"/>
          </w:tcPr>
          <w:p w14:paraId="7C89108A" w14:textId="77777777" w:rsidR="007370AF" w:rsidRPr="00CA16E3" w:rsidRDefault="007370AF" w:rsidP="007370AF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4C6AEE" w14:textId="350B01A0" w:rsidR="007370AF" w:rsidRPr="00CA16E3" w:rsidRDefault="007370AF" w:rsidP="007370AF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5BAEFC68" w14:textId="1AF7F1FC" w:rsidR="007370AF" w:rsidRPr="00CA16E3" w:rsidRDefault="007370AF" w:rsidP="007370AF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63161AB7" w14:textId="77777777" w:rsidR="007370AF" w:rsidRPr="00CA16E3" w:rsidRDefault="007370AF" w:rsidP="007370AF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20BBEC3" w14:textId="77777777" w:rsidR="007370AF" w:rsidRPr="00CA16E3" w:rsidRDefault="007370AF" w:rsidP="007370AF">
            <w:pPr>
              <w:pStyle w:val="Ttulo1"/>
              <w:rPr>
                <w:lang w:val="es-ES_tradnl"/>
              </w:rPr>
            </w:pPr>
          </w:p>
        </w:tc>
      </w:tr>
      <w:tr w:rsidR="007370AF" w:rsidRPr="00CA16E3" w14:paraId="3B9985BE" w14:textId="77777777" w:rsidTr="007370AF">
        <w:trPr>
          <w:trHeight w:val="4071"/>
        </w:trPr>
        <w:tc>
          <w:tcPr>
            <w:tcW w:w="720" w:type="dxa"/>
          </w:tcPr>
          <w:p w14:paraId="22F261DB" w14:textId="77777777" w:rsidR="007370AF" w:rsidRPr="00CA16E3" w:rsidRDefault="007370AF" w:rsidP="007370AF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47A0D6B7" w14:textId="77777777" w:rsidR="007370AF" w:rsidRPr="00CA16E3" w:rsidRDefault="007370AF" w:rsidP="007370AF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005A0140" w14:textId="77777777" w:rsidR="007370AF" w:rsidRPr="00CA16E3" w:rsidRDefault="007370AF" w:rsidP="007370AF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17EEB4C4" w14:textId="77777777" w:rsidR="007370AF" w:rsidRPr="00CA16E3" w:rsidRDefault="007370AF" w:rsidP="007370AF">
            <w:pPr>
              <w:rPr>
                <w:lang w:val="es-ES_tradnl"/>
              </w:rPr>
            </w:pPr>
          </w:p>
        </w:tc>
      </w:tr>
    </w:tbl>
    <w:p w14:paraId="479A8E41" w14:textId="0935728E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555B05" w14:textId="77777777" w:rsidR="000E3EAC" w:rsidRDefault="000E3EAC" w:rsidP="00590471">
      <w:r>
        <w:separator/>
      </w:r>
    </w:p>
  </w:endnote>
  <w:endnote w:type="continuationSeparator" w:id="0">
    <w:p w14:paraId="275747E3" w14:textId="77777777" w:rsidR="000E3EAC" w:rsidRDefault="000E3EA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DBC9D" w14:textId="77777777" w:rsidR="000E3EAC" w:rsidRDefault="000E3EAC" w:rsidP="00590471">
      <w:r>
        <w:separator/>
      </w:r>
    </w:p>
  </w:footnote>
  <w:footnote w:type="continuationSeparator" w:id="0">
    <w:p w14:paraId="44F5B14C" w14:textId="77777777" w:rsidR="000E3EAC" w:rsidRDefault="000E3EA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A6776" w14:textId="77777777" w:rsidR="00590471" w:rsidRPr="00665F95" w:rsidRDefault="00310F17" w:rsidP="00060042">
    <w:pPr>
      <w:pStyle w:val="Textoindependiente"/>
    </w:pPr>
    <w:r w:rsidRPr="00CA16E3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D4A45DB" wp14:editId="5566CA8F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808D4B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0AF"/>
    <w:rsid w:val="00060042"/>
    <w:rsid w:val="0008685D"/>
    <w:rsid w:val="00090860"/>
    <w:rsid w:val="000E3EAC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625B3"/>
    <w:rsid w:val="00376291"/>
    <w:rsid w:val="00380FD1"/>
    <w:rsid w:val="00383D02"/>
    <w:rsid w:val="00385DE7"/>
    <w:rsid w:val="003D1B71"/>
    <w:rsid w:val="003E73F9"/>
    <w:rsid w:val="004E158A"/>
    <w:rsid w:val="00506E93"/>
    <w:rsid w:val="00565C77"/>
    <w:rsid w:val="0056708E"/>
    <w:rsid w:val="005801E5"/>
    <w:rsid w:val="00590471"/>
    <w:rsid w:val="005D01FA"/>
    <w:rsid w:val="00653E17"/>
    <w:rsid w:val="00665F95"/>
    <w:rsid w:val="006A08E8"/>
    <w:rsid w:val="006D4F60"/>
    <w:rsid w:val="006D79A8"/>
    <w:rsid w:val="0072353B"/>
    <w:rsid w:val="007370AF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032D6"/>
    <w:rsid w:val="00A31464"/>
    <w:rsid w:val="00A31B16"/>
    <w:rsid w:val="00A33613"/>
    <w:rsid w:val="00A47A8D"/>
    <w:rsid w:val="00A822A4"/>
    <w:rsid w:val="00AC6C7E"/>
    <w:rsid w:val="00B4158A"/>
    <w:rsid w:val="00B6466C"/>
    <w:rsid w:val="00BB1B5D"/>
    <w:rsid w:val="00BC22C7"/>
    <w:rsid w:val="00BD195A"/>
    <w:rsid w:val="00BF4236"/>
    <w:rsid w:val="00C07240"/>
    <w:rsid w:val="00C14078"/>
    <w:rsid w:val="00C35076"/>
    <w:rsid w:val="00CA16E3"/>
    <w:rsid w:val="00CE1E3D"/>
    <w:rsid w:val="00D0373F"/>
    <w:rsid w:val="00D053FA"/>
    <w:rsid w:val="00DC3F0A"/>
    <w:rsid w:val="00E26AED"/>
    <w:rsid w:val="00E73AB8"/>
    <w:rsid w:val="00E90A60"/>
    <w:rsid w:val="00EC6F35"/>
    <w:rsid w:val="00ED47F7"/>
    <w:rsid w:val="00EE7E09"/>
    <w:rsid w:val="00EF79C5"/>
    <w:rsid w:val="00F0223C"/>
    <w:rsid w:val="00F20161"/>
    <w:rsid w:val="00F3235D"/>
    <w:rsid w:val="00F32393"/>
    <w:rsid w:val="00F878BD"/>
    <w:rsid w:val="00FB636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6A6ACC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SSENIA\AppData\Roaming\Microsoft\Template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263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2023-05-03T01:05:00Z</dcterms:created>
  <dcterms:modified xsi:type="dcterms:W3CDTF">2023-05-03T15:38:00Z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