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516" w:rsidRDefault="006612FE">
      <w:r w:rsidRPr="006612FE">
        <w:rPr>
          <w:noProof/>
          <w:lang w:val="es-HN" w:eastAsia="es-HN"/>
        </w:rPr>
        <w:drawing>
          <wp:anchor distT="0" distB="0" distL="114300" distR="114300" simplePos="0" relativeHeight="251822080" behindDoc="0" locked="0" layoutInCell="1" allowOverlap="1" wp14:anchorId="6D541F01" wp14:editId="4F366392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1968500" cy="2219713"/>
            <wp:effectExtent l="95250" t="76200" r="88900" b="1038225"/>
            <wp:wrapNone/>
            <wp:docPr id="23" name="Imagen 23" descr="C:\Users\godar\Downloads\WhatsApp Image 2021-03-02 at 5.13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dar\Downloads\WhatsApp Image 2021-03-02 at 5.13.5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" t="21303" r="12222" b="13304"/>
                    <a:stretch/>
                  </pic:blipFill>
                  <pic:spPr bwMode="auto">
                    <a:xfrm>
                      <a:off x="0" y="0"/>
                      <a:ext cx="1968500" cy="221971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A02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18ED780" wp14:editId="0FEE30E8">
                <wp:simplePos x="0" y="0"/>
                <wp:positionH relativeFrom="margin">
                  <wp:posOffset>-850265</wp:posOffset>
                </wp:positionH>
                <wp:positionV relativeFrom="paragraph">
                  <wp:posOffset>257175</wp:posOffset>
                </wp:positionV>
                <wp:extent cx="5734050" cy="1514475"/>
                <wp:effectExtent l="0" t="0" r="0" b="9525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C8E" w:rsidRDefault="00395C8E" w:rsidP="00395C8E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ED78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6.95pt;margin-top:20.25pt;width:451.5pt;height:119.2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" filled="f" stroked="f">
                <v:textbox>
                  <w:txbxContent>
                    <w:p w:rsidR="00395C8E" w:rsidRDefault="00395C8E" w:rsidP="00395C8E">
                      <w:pPr>
                        <w:pStyle w:val="Prrafodelist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0830" w:rsidRPr="006F118F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FD6DADF" wp14:editId="30976565">
                <wp:simplePos x="0" y="0"/>
                <wp:positionH relativeFrom="margin">
                  <wp:posOffset>-571500</wp:posOffset>
                </wp:positionH>
                <wp:positionV relativeFrom="paragraph">
                  <wp:posOffset>3438525</wp:posOffset>
                </wp:positionV>
                <wp:extent cx="6798310" cy="1343025"/>
                <wp:effectExtent l="0" t="0" r="0" b="0"/>
                <wp:wrapSquare wrapText="bothSides"/>
                <wp:docPr id="2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31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975" w:rsidRPr="00AD5FC0" w:rsidRDefault="00E74975" w:rsidP="00E74975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 xml:space="preserve">Conocimientos adquiridos durante la carrera Ingeniería Agroindustrial </w:t>
                            </w:r>
                            <w:r w:rsidR="004F283C"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>en el proceso de almacenamiento, manufactura y calidad; en sus distintas fases (materia prima, procesamientos, producto terminado, condiciones de almacenamiento, entre otros)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C4C4C"/>
                                <w:sz w:val="20"/>
                              </w:rPr>
                              <w:t xml:space="preserve">Habilidades personales: </w:t>
                            </w:r>
                            <w:r w:rsidRPr="00E74975"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 xml:space="preserve">Alto sentido de responsabilidad y </w:t>
                            </w:r>
                            <w:r w:rsidR="00055014" w:rsidRPr="00E74975"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>esmero</w:t>
                            </w:r>
                            <w:r w:rsidR="00055014"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>, compromiso</w:t>
                            </w:r>
                            <w:r w:rsidR="000A27E6"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 xml:space="preserve">, </w:t>
                            </w:r>
                            <w:r w:rsidR="00055014"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>lealtad con la institución,</w:t>
                            </w:r>
                            <w:r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 xml:space="preserve"> capacidad </w:t>
                            </w:r>
                            <w:r w:rsidR="00055014"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 xml:space="preserve">retentiva, capacidad de adaptación, capacidad de organizar y planificar, capacidad de establecer relaciones interpersonales, habilidad para trabajar en equipo, </w:t>
                            </w:r>
                            <w:r w:rsidR="00055014"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>facilidad</w:t>
                            </w:r>
                            <w:r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  <w:t xml:space="preserve"> de comunicación hablada y escrita. </w:t>
                            </w:r>
                          </w:p>
                          <w:p w:rsidR="006134D8" w:rsidRPr="00AD5FC0" w:rsidRDefault="006134D8" w:rsidP="006134D8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color w:val="4C4C4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DADF" id="_x0000_s1027" type="#_x0000_t202" style="position:absolute;margin-left:-45pt;margin-top:270.75pt;width:535.3pt;height:105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" filled="f" stroked="f">
                <v:textbox>
                  <w:txbxContent>
                    <w:p w:rsidR="00E74975" w:rsidRPr="00AD5FC0" w:rsidRDefault="00E74975" w:rsidP="00E74975">
                      <w:pPr>
                        <w:spacing w:after="0"/>
                        <w:jc w:val="both"/>
                        <w:rPr>
                          <w:rFonts w:ascii="Century Gothic" w:hAnsi="Century Gothic"/>
                          <w:color w:val="4C4C4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 xml:space="preserve">Conocimientos adquiridos durante la carrera Ingeniería Agroindustrial </w:t>
                      </w:r>
                      <w:r w:rsidR="004F283C"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>en el proceso de almacenamiento, manufactura y calidad; en sus distintas fases (materia prima, procesamientos, producto terminado, condiciones de almacenamiento, entre otros)</w:t>
                      </w:r>
                      <w:r>
                        <w:rPr>
                          <w:rFonts w:ascii="Century Gothic" w:hAnsi="Century Gothic"/>
                          <w:b/>
                          <w:color w:val="4C4C4C"/>
                          <w:sz w:val="20"/>
                        </w:rPr>
                        <w:t xml:space="preserve">Habilidades personales: </w:t>
                      </w:r>
                      <w:r w:rsidRPr="00E74975"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 xml:space="preserve">Alto sentido de responsabilidad y </w:t>
                      </w:r>
                      <w:r w:rsidR="00055014" w:rsidRPr="00E74975"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>esmero</w:t>
                      </w:r>
                      <w:r w:rsidR="00055014"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>, compromiso</w:t>
                      </w:r>
                      <w:r w:rsidR="000A27E6"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 xml:space="preserve">, </w:t>
                      </w:r>
                      <w:r w:rsidR="00055014"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>lealtad con la institución,</w:t>
                      </w:r>
                      <w:r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 xml:space="preserve"> capacidad </w:t>
                      </w:r>
                      <w:r w:rsidR="00055014"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 xml:space="preserve">de </w:t>
                      </w:r>
                      <w:r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 xml:space="preserve">retentiva, capacidad de adaptación, capacidad de organizar y planificar, capacidad de establecer relaciones interpersonales, habilidad para trabajar en equipo, </w:t>
                      </w:r>
                      <w:r w:rsidR="00055014"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>facilidad</w:t>
                      </w:r>
                      <w:r>
                        <w:rPr>
                          <w:rFonts w:ascii="Century Gothic" w:hAnsi="Century Gothic"/>
                          <w:color w:val="4C4C4C"/>
                          <w:sz w:val="20"/>
                        </w:rPr>
                        <w:t xml:space="preserve"> de comunicación hablada y escrita. </w:t>
                      </w:r>
                    </w:p>
                    <w:p w:rsidR="006134D8" w:rsidRPr="00AD5FC0" w:rsidRDefault="006134D8" w:rsidP="006134D8">
                      <w:pPr>
                        <w:spacing w:after="0"/>
                        <w:jc w:val="both"/>
                        <w:rPr>
                          <w:rFonts w:ascii="Century Gothic" w:hAnsi="Century Gothic"/>
                          <w:color w:val="4C4C4C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0830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199900" wp14:editId="600F6F83">
                <wp:simplePos x="0" y="0"/>
                <wp:positionH relativeFrom="margin">
                  <wp:posOffset>1681480</wp:posOffset>
                </wp:positionH>
                <wp:positionV relativeFrom="paragraph">
                  <wp:posOffset>3086735</wp:posOffset>
                </wp:positionV>
                <wp:extent cx="2374900" cy="140462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C7" w:rsidRPr="00EC1BC7" w:rsidRDefault="00EC1BC7" w:rsidP="00EC1BC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C1BC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EXTRACTO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199900" id="_x0000_s1028" type="#_x0000_t202" style="position:absolute;margin-left:132.4pt;margin-top:243.05pt;width:18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" filled="f" stroked="f">
                <v:textbox style="mso-fit-shape-to-text:t">
                  <w:txbxContent>
                    <w:p w:rsidR="00EC1BC7" w:rsidRPr="00EC1BC7" w:rsidRDefault="00EC1BC7" w:rsidP="00EC1BC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C1BC7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EXTRACTO PROFESIONAL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0830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35DE9D" wp14:editId="6CAA07B2">
                <wp:simplePos x="0" y="0"/>
                <wp:positionH relativeFrom="page">
                  <wp:posOffset>3175</wp:posOffset>
                </wp:positionH>
                <wp:positionV relativeFrom="paragraph">
                  <wp:posOffset>3040380</wp:posOffset>
                </wp:positionV>
                <wp:extent cx="7550785" cy="38989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85" cy="389890"/>
                        </a:xfrm>
                        <a:prstGeom prst="rect">
                          <a:avLst/>
                        </a:prstGeom>
                        <a:solidFill>
                          <a:srgbClr val="6CC6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DE37D2E" id="Rectángulo 11" o:spid="_x0000_s1026" style="position:absolute;margin-left:.25pt;margin-top:239.4pt;width:594.55pt;height:30.7pt;z-index:251654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" fillcolor="#6cc6c9" stroked="f" strokeweight="1pt">
                <w10:wrap anchorx="page"/>
              </v:rect>
            </w:pict>
          </mc:Fallback>
        </mc:AlternateContent>
      </w:r>
      <w:r w:rsidR="00486F5F" w:rsidRPr="00486F5F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F62FA0" wp14:editId="6C8DDF9E">
                <wp:simplePos x="0" y="0"/>
                <wp:positionH relativeFrom="column">
                  <wp:posOffset>3046780</wp:posOffset>
                </wp:positionH>
                <wp:positionV relativeFrom="paragraph">
                  <wp:posOffset>8133617</wp:posOffset>
                </wp:positionV>
                <wp:extent cx="3359150" cy="0"/>
                <wp:effectExtent l="0" t="0" r="31750" b="19050"/>
                <wp:wrapNone/>
                <wp:docPr id="288" name="Conector rec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769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95D2F54" id="Conector recto 288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9pt,640.45pt" to="504.4pt,6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" strokecolor="#57769b" strokeweight="1.5pt">
                <v:stroke joinstyle="miter"/>
              </v:line>
            </w:pict>
          </mc:Fallback>
        </mc:AlternateContent>
      </w:r>
      <w:r w:rsidR="008D7738" w:rsidRPr="00953C4A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9C8B014" wp14:editId="4317B686">
                <wp:simplePos x="0" y="0"/>
                <wp:positionH relativeFrom="margin">
                  <wp:posOffset>3027680</wp:posOffset>
                </wp:positionH>
                <wp:positionV relativeFrom="paragraph">
                  <wp:posOffset>5628640</wp:posOffset>
                </wp:positionV>
                <wp:extent cx="3479165" cy="2614930"/>
                <wp:effectExtent l="0" t="0" r="0" b="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2614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0D3" w:rsidRDefault="009F1ED8" w:rsidP="00A27777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 xml:space="preserve">Práctica Profesional, </w:t>
                            </w:r>
                            <w:r w:rsidR="008334A4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Incubadora Comayagua CADECA</w:t>
                            </w:r>
                          </w:p>
                          <w:p w:rsidR="0092273D" w:rsidRDefault="002E5203" w:rsidP="002E520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left="142" w:hanging="284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 w:rsidRPr="002E5203"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>Supervisión de Proceso de Incubación.</w:t>
                            </w:r>
                          </w:p>
                          <w:p w:rsidR="002E5203" w:rsidRDefault="002E5203" w:rsidP="009F1ED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left="142" w:hanging="284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 w:rsidRPr="002E5203"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>Monitoreo de la Temperatura de cascaron.</w:t>
                            </w:r>
                          </w:p>
                          <w:p w:rsidR="002E5203" w:rsidRDefault="002E5203" w:rsidP="009F1ED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left="142" w:hanging="284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 w:rsidRPr="002E5203"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>Evaluaciones de control de calidad.</w:t>
                            </w:r>
                          </w:p>
                          <w:p w:rsidR="002E5203" w:rsidRDefault="002E5203" w:rsidP="009F1ED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left="142" w:hanging="284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 w:rsidRPr="002E5203"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>Realización de técnicas como Embriodiagnosis, ovoscopia.</w:t>
                            </w:r>
                          </w:p>
                          <w:p w:rsidR="002E5203" w:rsidRDefault="002E5203" w:rsidP="009F1ED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left="142" w:hanging="284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 w:rsidRPr="002E5203"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>Supervisión de transferencia.</w:t>
                            </w:r>
                          </w:p>
                          <w:p w:rsidR="002E5203" w:rsidRPr="002E5203" w:rsidRDefault="002E5203" w:rsidP="009F1ED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left="142" w:hanging="284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 w:rsidRPr="002E5203"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>Evaluación de los Procedimientos Operativos Estandarizados de Saneamiento(SSOP’S)</w:t>
                            </w:r>
                          </w:p>
                          <w:p w:rsidR="002E5203" w:rsidRDefault="002E5203" w:rsidP="009F1ED8">
                            <w:pPr>
                              <w:spacing w:after="60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</w:p>
                          <w:p w:rsidR="002E5203" w:rsidRPr="00953C4A" w:rsidRDefault="002E5203" w:rsidP="009F1ED8">
                            <w:pPr>
                              <w:spacing w:after="60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B014" id="_x0000_s1029" type="#_x0000_t202" style="position:absolute;margin-left:238.4pt;margin-top:443.2pt;width:273.95pt;height:205.9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" filled="f" stroked="f">
                <v:textbox>
                  <w:txbxContent>
                    <w:p w:rsidR="00C860D3" w:rsidRDefault="009F1ED8" w:rsidP="00A27777">
                      <w:pPr>
                        <w:spacing w:after="60"/>
                        <w:jc w:val="center"/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 xml:space="preserve">Práctica Profesional, </w:t>
                      </w:r>
                      <w:r w:rsidR="008334A4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Incubadora Comayagua CADECA</w:t>
                      </w:r>
                    </w:p>
                    <w:p w:rsidR="0092273D" w:rsidRDefault="002E5203" w:rsidP="002E520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60"/>
                        <w:ind w:left="142" w:hanging="284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 w:rsidRPr="002E5203"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>Supervisión de Proceso de Incubación.</w:t>
                      </w:r>
                    </w:p>
                    <w:p w:rsidR="002E5203" w:rsidRDefault="002E5203" w:rsidP="009F1ED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60"/>
                        <w:ind w:left="142" w:hanging="284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 w:rsidRPr="002E5203"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>Monitoreo de la Temperatura de cascaron.</w:t>
                      </w:r>
                    </w:p>
                    <w:p w:rsidR="002E5203" w:rsidRDefault="002E5203" w:rsidP="009F1ED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60"/>
                        <w:ind w:left="142" w:hanging="284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 w:rsidRPr="002E5203"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>Evaluaciones de control de calidad.</w:t>
                      </w:r>
                    </w:p>
                    <w:p w:rsidR="002E5203" w:rsidRDefault="002E5203" w:rsidP="009F1ED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60"/>
                        <w:ind w:left="142" w:hanging="284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 w:rsidRPr="002E5203"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>Realización de técnicas como Embriodiagnosis, ovoscopia.</w:t>
                      </w:r>
                    </w:p>
                    <w:p w:rsidR="002E5203" w:rsidRDefault="002E5203" w:rsidP="009F1ED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60"/>
                        <w:ind w:left="142" w:hanging="284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 w:rsidRPr="002E5203"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>Supervisión de transferencia.</w:t>
                      </w:r>
                    </w:p>
                    <w:p w:rsidR="002E5203" w:rsidRPr="002E5203" w:rsidRDefault="002E5203" w:rsidP="009F1ED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60"/>
                        <w:ind w:left="142" w:hanging="284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 w:rsidRPr="002E5203"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>Evaluación de los Procedimientos Operativos Estandarizados de Saneamiento(SSOP’S)</w:t>
                      </w:r>
                    </w:p>
                    <w:p w:rsidR="002E5203" w:rsidRDefault="002E5203" w:rsidP="009F1ED8">
                      <w:pPr>
                        <w:spacing w:after="60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</w:p>
                    <w:p w:rsidR="002E5203" w:rsidRPr="00953C4A" w:rsidRDefault="002E5203" w:rsidP="009F1ED8">
                      <w:pPr>
                        <w:spacing w:after="60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5EF4" w:rsidRPr="00953C4A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FC2028D" wp14:editId="50E8CD30">
                <wp:simplePos x="0" y="0"/>
                <wp:positionH relativeFrom="margin">
                  <wp:posOffset>-783771</wp:posOffset>
                </wp:positionH>
                <wp:positionV relativeFrom="paragraph">
                  <wp:posOffset>7920842</wp:posOffset>
                </wp:positionV>
                <wp:extent cx="1579418" cy="1296035"/>
                <wp:effectExtent l="0" t="0" r="0" b="0"/>
                <wp:wrapNone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418" cy="129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535" w:rsidRPr="00BB0535" w:rsidRDefault="00BF717D" w:rsidP="00BB0535">
                            <w:pPr>
                              <w:spacing w:before="120" w:after="0"/>
                              <w:rPr>
                                <w:rFonts w:ascii="Century Gothic" w:hAnsi="Century Gothic"/>
                                <w:b/>
                                <w:color w:val="72727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27272"/>
                                <w:sz w:val="24"/>
                                <w:szCs w:val="24"/>
                              </w:rPr>
                              <w:t>Paquete MS office</w:t>
                            </w:r>
                            <w:r w:rsidR="00805EF4">
                              <w:rPr>
                                <w:rFonts w:ascii="Century Gothic" w:hAnsi="Century Gothic"/>
                                <w:b/>
                                <w:color w:val="727272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B0535" w:rsidRPr="00BB0535" w:rsidRDefault="00805EF4" w:rsidP="00BB0535">
                            <w:pPr>
                              <w:spacing w:before="120" w:after="0"/>
                              <w:rPr>
                                <w:rFonts w:ascii="Century Gothic" w:hAnsi="Century Gothic"/>
                                <w:b/>
                                <w:color w:val="72727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27272"/>
                                <w:sz w:val="24"/>
                                <w:szCs w:val="24"/>
                              </w:rPr>
                              <w:t>Internet:</w:t>
                            </w:r>
                          </w:p>
                          <w:p w:rsidR="00BB0535" w:rsidRPr="00953C4A" w:rsidRDefault="00BB0535" w:rsidP="00BB0535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028D" id="_x0000_s1030" type="#_x0000_t202" style="position:absolute;margin-left:-61.7pt;margin-top:623.7pt;width:124.35pt;height:102.0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" filled="f" stroked="f">
                <v:textbox>
                  <w:txbxContent>
                    <w:p w:rsidR="00BB0535" w:rsidRPr="00BB0535" w:rsidRDefault="00BF717D" w:rsidP="00BB0535">
                      <w:pPr>
                        <w:spacing w:before="120" w:after="0"/>
                        <w:rPr>
                          <w:rFonts w:ascii="Century Gothic" w:hAnsi="Century Gothic"/>
                          <w:b/>
                          <w:color w:val="727272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27272"/>
                          <w:sz w:val="24"/>
                          <w:szCs w:val="24"/>
                        </w:rPr>
                        <w:t>Paquete MS office</w:t>
                      </w:r>
                      <w:r w:rsidR="00805EF4">
                        <w:rPr>
                          <w:rFonts w:ascii="Century Gothic" w:hAnsi="Century Gothic"/>
                          <w:b/>
                          <w:color w:val="727272"/>
                          <w:sz w:val="24"/>
                          <w:szCs w:val="24"/>
                        </w:rPr>
                        <w:t>:</w:t>
                      </w:r>
                    </w:p>
                    <w:p w:rsidR="00BB0535" w:rsidRPr="00BB0535" w:rsidRDefault="00805EF4" w:rsidP="00BB0535">
                      <w:pPr>
                        <w:spacing w:before="120" w:after="0"/>
                        <w:rPr>
                          <w:rFonts w:ascii="Century Gothic" w:hAnsi="Century Gothic"/>
                          <w:b/>
                          <w:color w:val="727272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27272"/>
                          <w:sz w:val="24"/>
                          <w:szCs w:val="24"/>
                        </w:rPr>
                        <w:t>Internet:</w:t>
                      </w:r>
                    </w:p>
                    <w:p w:rsidR="00BB0535" w:rsidRPr="00953C4A" w:rsidRDefault="00BB0535" w:rsidP="00BB0535">
                      <w:pPr>
                        <w:spacing w:after="0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EF4" w:rsidRPr="00805EF4">
        <w:rPr>
          <w:noProof/>
          <w:color w:val="FFFFFF" w:themeColor="background1"/>
          <w:lang w:val="es-HN" w:eastAsia="es-HN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E148EEB" wp14:editId="45BB971A">
                <wp:simplePos x="0" y="0"/>
                <wp:positionH relativeFrom="column">
                  <wp:posOffset>-914400</wp:posOffset>
                </wp:positionH>
                <wp:positionV relativeFrom="paragraph">
                  <wp:posOffset>7172325</wp:posOffset>
                </wp:positionV>
                <wp:extent cx="3783330" cy="412115"/>
                <wp:effectExtent l="0" t="0" r="7620" b="69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3330" cy="412115"/>
                          <a:chOff x="0" y="0"/>
                          <a:chExt cx="3783506" cy="412439"/>
                        </a:xfrm>
                      </wpg:grpSpPr>
                      <wps:wsp>
                        <wps:cNvPr id="259" name="Rectángulo redondeado 259"/>
                        <wps:cNvSpPr/>
                        <wps:spPr>
                          <a:xfrm>
                            <a:off x="405442" y="51759"/>
                            <a:ext cx="2988945" cy="360680"/>
                          </a:xfrm>
                          <a:prstGeom prst="round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ángulo 257"/>
                        <wps:cNvSpPr/>
                        <wps:spPr>
                          <a:xfrm>
                            <a:off x="0" y="0"/>
                            <a:ext cx="3783506" cy="145915"/>
                          </a:xfrm>
                          <a:prstGeom prst="rect">
                            <a:avLst/>
                          </a:prstGeom>
                          <a:solidFill>
                            <a:srgbClr val="6CC6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dondear rectángulo de esquina del mismo lado 261"/>
                        <wps:cNvSpPr/>
                        <wps:spPr>
                          <a:xfrm>
                            <a:off x="448574" y="0"/>
                            <a:ext cx="2905760" cy="361315"/>
                          </a:xfrm>
                          <a:prstGeom prst="round2SameRect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EF4" w:rsidRPr="00805EF4" w:rsidRDefault="009F1ED8" w:rsidP="00805EF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es-ES"/>
                                </w:rPr>
                                <w:t>DOMINIO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48EEB" id="Group 4" o:spid="_x0000_s1031" style="position:absolute;margin-left:-1in;margin-top:564.75pt;width:297.9pt;height:32.45pt;z-index:251694080" coordsize="37835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">
                <v:roundrect id="Rectángulo redondeado 259" o:spid="_x0000_s1032" style="position:absolute;left:4054;top:517;width:29889;height:36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IOsUA&#10;AADcAAAADwAAAGRycy9kb3ducmV2LnhtbESPQWvCQBSE74X+h+UVems2FRSNriFUSttTTdqDx0f2&#10;mQSzb2N2q4m/visIHoeZ+YZZpYNpxYl611hW8BrFIIhLqxuuFPz+vL/MQTiPrLG1TApGcpCuHx9W&#10;mGh75pxOha9EgLBLUEHtfZdI6cqaDLrIdsTB29veoA+yr6Tu8RzgppWTOJ5Jgw2HhRo7equpPBR/&#10;RsFHlk93tG03lkZtjt/6coy/Nko9Pw3ZEoSnwd/Dt/anVjCZLu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og6xQAAANwAAAAPAAAAAAAAAAAAAAAAAJgCAABkcnMv&#10;ZG93bnJldi54bWxQSwUGAAAAAAQABAD1AAAAigMAAAAA&#10;" fillcolor="#dadada" stroked="f" strokeweight="1pt">
                  <v:stroke joinstyle="miter"/>
                </v:roundrect>
                <v:rect id="Rectángulo 257" o:spid="_x0000_s1033" style="position:absolute;width:37835;height:1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JeMIA&#10;AADcAAAADwAAAGRycy9kb3ducmV2LnhtbESP3WoCMRSE7wt9h3AK3tVslVrZGsWKC1760wc4bI6b&#10;pcnJsifq9u2bguDlMDPfMIvVELy6Ui9tZANv4wIUcR1ty42B71P1OgclCdmij0wGfklgtXx+WmBp&#10;440PdD2mRmUIS4kGXEpdqbXUjgLKOHbE2TvHPmDKsm+07fGW4cHrSVHMdMCW84LDjjaO6p/jJRgI&#10;VbxMu6/duvKFHJzbyv7kxZjRy7D+BJVoSI/wvb2zBibvH/B/Jh8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4l4wgAAANwAAAAPAAAAAAAAAAAAAAAAAJgCAABkcnMvZG93&#10;bnJldi54bWxQSwUGAAAAAAQABAD1AAAAhwMAAAAA&#10;" fillcolor="#6cc6c9" stroked="f" strokeweight="1pt"/>
                <v:shape id="Redondear rectángulo de esquina del mismo lado 261" o:spid="_x0000_s1034" style="position:absolute;left:4485;width:29058;height:3613;visibility:visible;mso-wrap-style:square;v-text-anchor:middle" coordsize="2905760,361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mpsYA&#10;AADcAAAADwAAAGRycy9kb3ducmV2LnhtbESPQWvCQBSE74L/YXmCF6kbQxGJ2YhIK7kUMbXQ3h7Z&#10;ZxLMvg3Z1aT/vlso9DjMzDdMuhtNKx7Uu8aygtUyAkFcWt1wpeDy/vq0AeE8ssbWMin4Jge7bDpJ&#10;MdF24DM9Cl+JAGGXoILa+y6R0pU1GXRL2xEH72p7gz7IvpK6xyHATSvjKFpLgw2HhRo7OtRU3oq7&#10;USA57+LPHBfHU/xx/1o8v7z5002p+Wzcb0F4Gv1/+K+dawXxegW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XmpsYAAADcAAAADwAAAAAAAAAAAAAAAACYAgAAZHJz&#10;L2Rvd25yZXYueG1sUEsFBgAAAAAEAAQA9QAAAIsDAAAAAA==&#10;" adj="-11796480,,5400" path="m60220,l2845540,v33259,,60220,26961,60220,60220l2905760,361315r,l,361315r,l,60220c,26961,26961,,60220,xe" fillcolor="#4b7f83" stroked="f" strokeweight="1pt">
                  <v:stroke joinstyle="miter"/>
                  <v:formulas/>
                  <v:path arrowok="t" o:connecttype="custom" o:connectlocs="60220,0;2845540,0;2905760,60220;2905760,361315;2905760,361315;0,361315;0,361315;0,60220;60220,0" o:connectangles="0,0,0,0,0,0,0,0,0" textboxrect="0,0,2905760,361315"/>
                  <v:textbox>
                    <w:txbxContent>
                      <w:p w:rsidR="00805EF4" w:rsidRPr="00805EF4" w:rsidRDefault="009F1ED8" w:rsidP="00805EF4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  <w:lang w:val="es-ES"/>
                          </w:rPr>
                          <w:t>DOMINIO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2420"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8A09018" wp14:editId="52C4C5C7">
                <wp:simplePos x="0" y="0"/>
                <wp:positionH relativeFrom="column">
                  <wp:posOffset>712519</wp:posOffset>
                </wp:positionH>
                <wp:positionV relativeFrom="paragraph">
                  <wp:posOffset>2707574</wp:posOffset>
                </wp:positionV>
                <wp:extent cx="2397420" cy="59690"/>
                <wp:effectExtent l="0" t="0" r="3175" b="0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420" cy="59690"/>
                          <a:chOff x="-237520" y="0"/>
                          <a:chExt cx="2397609" cy="60025"/>
                        </a:xfrm>
                      </wpg:grpSpPr>
                      <wps:wsp>
                        <wps:cNvPr id="199" name="Elipse 199"/>
                        <wps:cNvSpPr/>
                        <wps:spPr>
                          <a:xfrm>
                            <a:off x="-237520" y="0"/>
                            <a:ext cx="60025" cy="60025"/>
                          </a:xfrm>
                          <a:prstGeom prst="ellipse">
                            <a:avLst/>
                          </a:prstGeom>
                          <a:solidFill>
                            <a:srgbClr val="6CC6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Elipse 200"/>
                        <wps:cNvSpPr/>
                        <wps:spPr>
                          <a:xfrm>
                            <a:off x="2100064" y="0"/>
                            <a:ext cx="60025" cy="60025"/>
                          </a:xfrm>
                          <a:prstGeom prst="ellipse">
                            <a:avLst/>
                          </a:prstGeom>
                          <a:solidFill>
                            <a:srgbClr val="6CC6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B78E8B7" id="Grupo 201" o:spid="_x0000_s1026" style="position:absolute;margin-left:56.1pt;margin-top:213.2pt;width:188.75pt;height:4.7pt;z-index:251727872;mso-width-relative:margin" coordorigin="-2375" coordsize="23976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">
                <v:oval id="Elipse 199" o:spid="_x0000_s1027" style="position:absolute;left:-2375;width:601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" fillcolor="#6cc6c9" stroked="f" strokeweight="1pt">
                  <v:stroke joinstyle="miter"/>
                </v:oval>
                <v:oval id="Elipse 200" o:spid="_x0000_s1028" style="position:absolute;left:21000;width:600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" fillcolor="#6cc6c9" stroked="f" strokeweight="1pt">
                  <v:stroke joinstyle="miter"/>
                </v:oval>
              </v:group>
            </w:pict>
          </mc:Fallback>
        </mc:AlternateContent>
      </w:r>
      <w:r w:rsidR="00AD5FC0"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1E4540F" wp14:editId="0F79AB74">
                <wp:simplePos x="0" y="0"/>
                <wp:positionH relativeFrom="column">
                  <wp:posOffset>-905774</wp:posOffset>
                </wp:positionH>
                <wp:positionV relativeFrom="paragraph">
                  <wp:posOffset>4796287</wp:posOffset>
                </wp:positionV>
                <wp:extent cx="7550785" cy="387194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785" cy="387194"/>
                          <a:chOff x="0" y="0"/>
                          <a:chExt cx="7550785" cy="387194"/>
                        </a:xfrm>
                      </wpg:grpSpPr>
                      <wps:wsp>
                        <wps:cNvPr id="21" name="Rectángulo 21"/>
                        <wps:cNvSpPr/>
                        <wps:spPr>
                          <a:xfrm>
                            <a:off x="0" y="51758"/>
                            <a:ext cx="7550785" cy="82194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ángulo 17"/>
                        <wps:cNvSpPr/>
                        <wps:spPr>
                          <a:xfrm>
                            <a:off x="0" y="0"/>
                            <a:ext cx="7550785" cy="81915"/>
                          </a:xfrm>
                          <a:prstGeom prst="rect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Redondear rectángulo de esquina del mismo lado 262"/>
                        <wps:cNvSpPr/>
                        <wps:spPr>
                          <a:xfrm rot="10800000">
                            <a:off x="431321" y="25879"/>
                            <a:ext cx="2905760" cy="361315"/>
                          </a:xfrm>
                          <a:prstGeom prst="round2SameRect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dondear rectángulo de esquina del mismo lado 263"/>
                        <wps:cNvSpPr/>
                        <wps:spPr>
                          <a:xfrm rot="10800000">
                            <a:off x="4157932" y="25879"/>
                            <a:ext cx="2905760" cy="361315"/>
                          </a:xfrm>
                          <a:prstGeom prst="round2SameRect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0B22573" id="Group 3" o:spid="_x0000_s1026" style="position:absolute;margin-left:-71.3pt;margin-top:377.65pt;width:594.55pt;height:30.5pt;z-index:251699200" coordsize="7550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">
                <v:rect id="Rectángulo 21" o:spid="_x0000_s1027" style="position:absolute;top:517;width:75507;height: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" fillcolor="#dadada" stroked="f" strokeweight="1pt"/>
                <v:rect id="Rectángulo 17" o:spid="_x0000_s1028" style="position:absolute;width:75507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" fillcolor="#4b7f83" stroked="f" strokeweight="1pt"/>
                <v:shape id="Redondear rectángulo de esquina del mismo lado 262" o:spid="_x0000_s1029" style="position:absolute;left:4313;top:258;width:29057;height:3613;rotation:180;visibility:visible;mso-wrap-style:square;v-text-anchor:middle" coordsize="2905760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" path="m60220,l2845540,v33259,,60220,26961,60220,60220l2905760,361315r,l,361315r,l,60220c,26961,26961,,60220,xe" fillcolor="#4b7f83" stroked="f" strokeweight="1pt">
                  <v:stroke joinstyle="miter"/>
                  <v:path arrowok="t" o:connecttype="custom" o:connectlocs="60220,0;2845540,0;2905760,60220;2905760,361315;2905760,361315;0,361315;0,361315;0,60220;60220,0" o:connectangles="0,0,0,0,0,0,0,0,0"/>
                </v:shape>
                <v:shape id="Redondear rectángulo de esquina del mismo lado 263" o:spid="_x0000_s1030" style="position:absolute;left:41579;top:258;width:29057;height:3613;rotation:180;visibility:visible;mso-wrap-style:square;v-text-anchor:middle" coordsize="2905760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" path="m60220,l2845540,v33259,,60220,26961,60220,60220l2905760,361315r,l,361315r,l,60220c,26961,26961,,60220,xe" fillcolor="#4b7f83" stroked="f" strokeweight="1pt">
                  <v:stroke joinstyle="miter"/>
                  <v:path arrowok="t" o:connecttype="custom" o:connectlocs="60220,0;2845540,0;2905760,60220;2905760,361315;2905760,361315;0,361315;0,361315;0,60220;60220,0" o:connectangles="0,0,0,0,0,0,0,0,0"/>
                </v:shape>
              </v:group>
            </w:pict>
          </mc:Fallback>
        </mc:AlternateContent>
      </w:r>
      <w:r w:rsidR="003C0589" w:rsidRPr="00953C4A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9B3391D" wp14:editId="7BA2DB4F">
                <wp:simplePos x="0" y="0"/>
                <wp:positionH relativeFrom="margin">
                  <wp:posOffset>677545</wp:posOffset>
                </wp:positionH>
                <wp:positionV relativeFrom="paragraph">
                  <wp:posOffset>7614285</wp:posOffset>
                </wp:positionV>
                <wp:extent cx="1828800" cy="314960"/>
                <wp:effectExtent l="0" t="0" r="0" b="0"/>
                <wp:wrapSquare wrapText="bothSides"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589" w:rsidRPr="00C860D3" w:rsidRDefault="003C0589" w:rsidP="003C0589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color w:val="4B7F8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0                             100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391D" id="_x0000_s1035" type="#_x0000_t202" style="position:absolute;margin-left:53.35pt;margin-top:599.55pt;width:2in;height:24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q8FAIAAAIEAAAOAAAAZHJzL2Uyb0RvYy54bWysU9uO2yAQfa/Uf0C8N469SZp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" filled="f" stroked="f">
                <v:textbox>
                  <w:txbxContent>
                    <w:p w:rsidR="003C0589" w:rsidRPr="00C860D3" w:rsidRDefault="003C0589" w:rsidP="003C0589">
                      <w:pPr>
                        <w:spacing w:after="0"/>
                        <w:rPr>
                          <w:rFonts w:ascii="Century Gothic" w:hAnsi="Century Gothic"/>
                          <w:i/>
                          <w:color w:val="4B7F83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0                             100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0589"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1C4545F" wp14:editId="53E57EED">
                <wp:simplePos x="0" y="0"/>
                <wp:positionH relativeFrom="column">
                  <wp:posOffset>791257</wp:posOffset>
                </wp:positionH>
                <wp:positionV relativeFrom="paragraph">
                  <wp:posOffset>7888993</wp:posOffset>
                </wp:positionV>
                <wp:extent cx="1417534" cy="45719"/>
                <wp:effectExtent l="0" t="0" r="11430" b="31115"/>
                <wp:wrapNone/>
                <wp:docPr id="310" name="Grupo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534" cy="45719"/>
                          <a:chOff x="-10480" y="0"/>
                          <a:chExt cx="1417534" cy="133350"/>
                        </a:xfrm>
                      </wpg:grpSpPr>
                      <wps:wsp>
                        <wps:cNvPr id="303" name="Conector recto 303"/>
                        <wps:cNvCnPr/>
                        <wps:spPr>
                          <a:xfrm>
                            <a:off x="-10480" y="0"/>
                            <a:ext cx="0" cy="133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Conector recto 304"/>
                        <wps:cNvCnPr/>
                        <wps:spPr>
                          <a:xfrm>
                            <a:off x="225936" y="0"/>
                            <a:ext cx="0" cy="133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Conector recto 305"/>
                        <wps:cNvCnPr/>
                        <wps:spPr>
                          <a:xfrm>
                            <a:off x="462033" y="0"/>
                            <a:ext cx="0" cy="133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Conector recto 306"/>
                        <wps:cNvCnPr/>
                        <wps:spPr>
                          <a:xfrm>
                            <a:off x="698764" y="0"/>
                            <a:ext cx="0" cy="133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Conector recto 307"/>
                        <wps:cNvCnPr/>
                        <wps:spPr>
                          <a:xfrm>
                            <a:off x="934861" y="0"/>
                            <a:ext cx="0" cy="133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Conector recto 308"/>
                        <wps:cNvCnPr/>
                        <wps:spPr>
                          <a:xfrm>
                            <a:off x="1170957" y="0"/>
                            <a:ext cx="0" cy="133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Conector recto 309"/>
                        <wps:cNvCnPr/>
                        <wps:spPr>
                          <a:xfrm>
                            <a:off x="1407054" y="0"/>
                            <a:ext cx="0" cy="133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8FC2137" id="Grupo 310" o:spid="_x0000_s1026" style="position:absolute;margin-left:62.3pt;margin-top:621.2pt;width:111.6pt;height:3.6pt;z-index:251773952;mso-width-relative:margin;mso-height-relative:margin" coordorigin="-104" coordsize="14175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">
                <v:line id="Conector recto 303" o:spid="_x0000_s1027" style="position:absolute;visibility:visible;mso-wrap-style:square" from="-104,0" to="-104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" strokecolor="#4b7f83" strokeweight=".5pt">
                  <v:stroke joinstyle="miter"/>
                </v:line>
                <v:line id="Conector recto 304" o:spid="_x0000_s1028" style="position:absolute;visibility:visible;mso-wrap-style:square" from="2259,0" to="225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" strokecolor="#4b7f83" strokeweight=".5pt">
                  <v:stroke joinstyle="miter"/>
                </v:line>
                <v:line id="Conector recto 305" o:spid="_x0000_s1029" style="position:absolute;visibility:visible;mso-wrap-style:square" from="4620,0" to="4620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" strokecolor="#4b7f83" strokeweight=".5pt">
                  <v:stroke joinstyle="miter"/>
                </v:line>
                <v:line id="Conector recto 306" o:spid="_x0000_s1030" style="position:absolute;visibility:visible;mso-wrap-style:square" from="6987,0" to="698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" strokecolor="#4b7f83" strokeweight=".5pt">
                  <v:stroke joinstyle="miter"/>
                </v:line>
                <v:line id="Conector recto 307" o:spid="_x0000_s1031" style="position:absolute;visibility:visible;mso-wrap-style:square" from="9348,0" to="9348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" strokecolor="#4b7f83" strokeweight=".5pt">
                  <v:stroke joinstyle="miter"/>
                </v:line>
                <v:line id="Conector recto 308" o:spid="_x0000_s1032" style="position:absolute;visibility:visible;mso-wrap-style:square" from="11709,0" to="1170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" strokecolor="#4b7f83" strokeweight=".5pt">
                  <v:stroke joinstyle="miter"/>
                </v:line>
                <v:line id="Conector recto 309" o:spid="_x0000_s1033" style="position:absolute;visibility:visible;mso-wrap-style:square" from="14070,0" to="14070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" strokecolor="#4b7f83" strokeweight=".5pt">
                  <v:stroke joinstyle="miter"/>
                </v:line>
              </v:group>
            </w:pict>
          </mc:Fallback>
        </mc:AlternateContent>
      </w:r>
      <w:r w:rsidR="003C0589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432FB4" wp14:editId="7A89CB8D">
                <wp:simplePos x="0" y="0"/>
                <wp:positionH relativeFrom="column">
                  <wp:posOffset>791110</wp:posOffset>
                </wp:positionH>
                <wp:positionV relativeFrom="paragraph">
                  <wp:posOffset>7911101</wp:posOffset>
                </wp:positionV>
                <wp:extent cx="1417834" cy="0"/>
                <wp:effectExtent l="0" t="0" r="30480" b="19050"/>
                <wp:wrapNone/>
                <wp:docPr id="302" name="Conector rect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83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B7F8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ECFCB94" id="Conector recto 302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pt,622.9pt" to="173.95pt,6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" strokecolor="#4b7f83" strokeweight=".5pt">
                <v:stroke joinstyle="miter"/>
              </v:line>
            </w:pict>
          </mc:Fallback>
        </mc:AlternateContent>
      </w:r>
      <w:r w:rsidR="00385645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352E526" wp14:editId="6E2D9F45">
                <wp:simplePos x="0" y="0"/>
                <wp:positionH relativeFrom="margin">
                  <wp:posOffset>3235960</wp:posOffset>
                </wp:positionH>
                <wp:positionV relativeFrom="paragraph">
                  <wp:posOffset>5352415</wp:posOffset>
                </wp:positionV>
                <wp:extent cx="2880995" cy="1404620"/>
                <wp:effectExtent l="0" t="0" r="0" b="2540"/>
                <wp:wrapSquare wrapText="bothSides"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645" w:rsidRPr="00953C4A" w:rsidRDefault="008334A4" w:rsidP="0038564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>Enero</w:t>
                            </w:r>
                            <w:r w:rsidR="009F1ED8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5014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>de 201</w:t>
                            </w:r>
                            <w:r w:rsidR="009F1ED8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>8</w:t>
                            </w:r>
                            <w:r w:rsidR="00385645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1ED8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>Mayo</w:t>
                            </w:r>
                            <w:r w:rsidR="009F1ED8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2E526" id="_x0000_s1036" type="#_x0000_t202" style="position:absolute;margin-left:254.8pt;margin-top:421.45pt;width:226.8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" filled="f" stroked="f">
                <v:textbox style="mso-fit-shape-to-text:t">
                  <w:txbxContent>
                    <w:p w:rsidR="00385645" w:rsidRPr="00953C4A" w:rsidRDefault="008334A4" w:rsidP="00385645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>Enero</w:t>
                      </w:r>
                      <w:r w:rsidR="009F1ED8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55014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>de 201</w:t>
                      </w:r>
                      <w:r w:rsidR="009F1ED8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>8</w:t>
                      </w:r>
                      <w:r w:rsidR="00385645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9F1ED8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>Mayo</w:t>
                      </w:r>
                      <w:r w:rsidR="009F1ED8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 xml:space="preserve">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645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440A4F" wp14:editId="384C566F">
                <wp:simplePos x="0" y="0"/>
                <wp:positionH relativeFrom="column">
                  <wp:posOffset>3237230</wp:posOffset>
                </wp:positionH>
                <wp:positionV relativeFrom="paragraph">
                  <wp:posOffset>5370195</wp:posOffset>
                </wp:positionV>
                <wp:extent cx="2891790" cy="262255"/>
                <wp:effectExtent l="0" t="0" r="3810" b="4445"/>
                <wp:wrapNone/>
                <wp:docPr id="222" name="Proceso alternativ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62255"/>
                        </a:xfrm>
                        <a:prstGeom prst="flowChartAlternateProcess">
                          <a:avLst/>
                        </a:prstGeom>
                        <a:solidFill>
                          <a:srgbClr val="6CC6C9"/>
                        </a:solidFill>
                        <a:ln w="0" cap="rnd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EF994C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222" o:spid="_x0000_s1026" type="#_x0000_t176" style="position:absolute;margin-left:254.9pt;margin-top:422.85pt;width:227.7pt;height:20.6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" fillcolor="#6cc6c9" stroked="f" strokeweight="0">
                <v:stroke joinstyle="round" endcap="round"/>
              </v:shape>
            </w:pict>
          </mc:Fallback>
        </mc:AlternateContent>
      </w:r>
      <w:r w:rsidR="00A27777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9CC314" wp14:editId="0FF4BF8B">
                <wp:simplePos x="0" y="0"/>
                <wp:positionH relativeFrom="margin">
                  <wp:posOffset>468107</wp:posOffset>
                </wp:positionH>
                <wp:positionV relativeFrom="paragraph">
                  <wp:posOffset>5335270</wp:posOffset>
                </wp:positionV>
                <wp:extent cx="1045210" cy="1404620"/>
                <wp:effectExtent l="0" t="0" r="0" b="254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C4A" w:rsidRPr="00953C4A" w:rsidRDefault="00805EF4" w:rsidP="00953C4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>201</w:t>
                            </w:r>
                            <w:r w:rsidR="008334A4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>2</w:t>
                            </w:r>
                            <w:r w:rsidR="00953C4A" w:rsidRPr="00953C4A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- 20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9CC314" id="_x0000_s1037" type="#_x0000_t202" style="position:absolute;margin-left:36.85pt;margin-top:420.1pt;width:82.3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" filled="f" stroked="f">
                <v:textbox style="mso-fit-shape-to-text:t">
                  <w:txbxContent>
                    <w:p w:rsidR="00953C4A" w:rsidRPr="00953C4A" w:rsidRDefault="00805EF4" w:rsidP="00953C4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>201</w:t>
                      </w:r>
                      <w:r w:rsidR="008334A4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>2</w:t>
                      </w:r>
                      <w:r w:rsidR="00953C4A" w:rsidRPr="00953C4A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 xml:space="preserve"> - 20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60D3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64F2D7" wp14:editId="2AC4F68D">
                <wp:simplePos x="0" y="0"/>
                <wp:positionH relativeFrom="column">
                  <wp:posOffset>476250</wp:posOffset>
                </wp:positionH>
                <wp:positionV relativeFrom="paragraph">
                  <wp:posOffset>5356860</wp:posOffset>
                </wp:positionV>
                <wp:extent cx="1001395" cy="262255"/>
                <wp:effectExtent l="0" t="0" r="8255" b="4445"/>
                <wp:wrapNone/>
                <wp:docPr id="26" name="Terminad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262255"/>
                        </a:xfrm>
                        <a:prstGeom prst="flowChartTerminator">
                          <a:avLst/>
                        </a:prstGeom>
                        <a:solidFill>
                          <a:srgbClr val="6CC6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7BD97A0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26" o:spid="_x0000_s1026" type="#_x0000_t116" style="position:absolute;margin-left:37.5pt;margin-top:421.8pt;width:78.85pt;height:2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" fillcolor="#6cc6c9" stroked="f" strokeweight="1pt"/>
            </w:pict>
          </mc:Fallback>
        </mc:AlternateContent>
      </w:r>
      <w:r w:rsidR="00C860D3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61334DE5" wp14:editId="08403FC2">
                <wp:simplePos x="0" y="0"/>
                <wp:positionH relativeFrom="column">
                  <wp:posOffset>483982</wp:posOffset>
                </wp:positionH>
                <wp:positionV relativeFrom="paragraph">
                  <wp:posOffset>6198870</wp:posOffset>
                </wp:positionV>
                <wp:extent cx="1001395" cy="262255"/>
                <wp:effectExtent l="0" t="0" r="8255" b="4445"/>
                <wp:wrapNone/>
                <wp:docPr id="256" name="Terminad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262255"/>
                        </a:xfrm>
                        <a:prstGeom prst="flowChartTerminator">
                          <a:avLst/>
                        </a:prstGeom>
                        <a:solidFill>
                          <a:srgbClr val="6CC6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4FEA8D3" id="Terminador 256" o:spid="_x0000_s1026" type="#_x0000_t116" style="position:absolute;margin-left:38.1pt;margin-top:488.1pt;width:78.85pt;height:20.65pt;z-index:2516398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" fillcolor="#6cc6c9" stroked="f" strokeweight="1pt"/>
            </w:pict>
          </mc:Fallback>
        </mc:AlternateContent>
      </w:r>
      <w:r w:rsidR="00C860D3" w:rsidRPr="00953C4A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3DAA8BB" wp14:editId="1687CAB4">
                <wp:simplePos x="0" y="0"/>
                <wp:positionH relativeFrom="margin">
                  <wp:posOffset>451485</wp:posOffset>
                </wp:positionH>
                <wp:positionV relativeFrom="paragraph">
                  <wp:posOffset>6177280</wp:posOffset>
                </wp:positionV>
                <wp:extent cx="1045210" cy="1404620"/>
                <wp:effectExtent l="0" t="0" r="0" b="254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C4A" w:rsidRPr="00805EF4" w:rsidRDefault="009E2890" w:rsidP="00953C4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DAA8BB" id="_x0000_s1038" type="#_x0000_t202" style="position:absolute;margin-left:35.55pt;margin-top:486.4pt;width:82.3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" filled="f" stroked="f">
                <v:textbox style="mso-fit-shape-to-text:t">
                  <w:txbxContent>
                    <w:p w:rsidR="00953C4A" w:rsidRPr="00805EF4" w:rsidRDefault="009E2890" w:rsidP="00953C4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  <w:lang w:val="es-ES"/>
                        </w:rPr>
                        <w:t>2011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60D3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2781AC7" wp14:editId="04A837C3">
                <wp:simplePos x="0" y="0"/>
                <wp:positionH relativeFrom="margin">
                  <wp:posOffset>-897890</wp:posOffset>
                </wp:positionH>
                <wp:positionV relativeFrom="paragraph">
                  <wp:posOffset>5617845</wp:posOffset>
                </wp:positionV>
                <wp:extent cx="3627755" cy="651510"/>
                <wp:effectExtent l="0" t="0" r="0" b="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C4A" w:rsidRDefault="00805EF4" w:rsidP="00953C4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Ingeniería Agroindustrial</w:t>
                            </w:r>
                          </w:p>
                          <w:p w:rsidR="00953C4A" w:rsidRPr="00C860D3" w:rsidRDefault="00805EF4" w:rsidP="00953C4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4B7F8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B7F83"/>
                              </w:rPr>
                              <w:t>Universidad Nacional Autónoma de Honduras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1AC7" id="_x0000_s1039" type="#_x0000_t202" style="position:absolute;margin-left:-70.7pt;margin-top:442.35pt;width:285.65pt;height:51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" filled="f" stroked="f">
                <v:textbox>
                  <w:txbxContent>
                    <w:p w:rsidR="00953C4A" w:rsidRDefault="00805EF4" w:rsidP="00953C4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Ingeniería Agroindustrial</w:t>
                      </w:r>
                    </w:p>
                    <w:p w:rsidR="00953C4A" w:rsidRPr="00C860D3" w:rsidRDefault="00805EF4" w:rsidP="00953C4A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4B7F83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B7F83"/>
                        </w:rPr>
                        <w:t>Universidad Nacional Autónoma de Honduras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60D3" w:rsidRPr="00953C4A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46FE3DE" wp14:editId="1385A60D">
                <wp:simplePos x="0" y="0"/>
                <wp:positionH relativeFrom="margin">
                  <wp:posOffset>-897667</wp:posOffset>
                </wp:positionH>
                <wp:positionV relativeFrom="paragraph">
                  <wp:posOffset>6461125</wp:posOffset>
                </wp:positionV>
                <wp:extent cx="3627755" cy="651510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C4A" w:rsidRDefault="009E2890" w:rsidP="00953C4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 xml:space="preserve">Maestro de Educación Primaria </w:t>
                            </w:r>
                          </w:p>
                          <w:p w:rsidR="00953C4A" w:rsidRPr="00C860D3" w:rsidRDefault="008334A4" w:rsidP="00953C4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4B7F8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B7F83"/>
                              </w:rPr>
                              <w:t xml:space="preserve">Escuela Normal Mixta Guillermo Suazo </w:t>
                            </w:r>
                            <w:r w:rsidR="004F283C">
                              <w:rPr>
                                <w:rFonts w:ascii="Century Gothic" w:hAnsi="Century Gothic"/>
                                <w:i/>
                                <w:color w:val="4B7F83"/>
                              </w:rPr>
                              <w:t>Córdova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FE3DE" id="_x0000_s1040" type="#_x0000_t202" style="position:absolute;margin-left:-70.7pt;margin-top:508.75pt;width:285.65pt;height:51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" filled="f" stroked="f">
                <v:textbox>
                  <w:txbxContent>
                    <w:p w:rsidR="00953C4A" w:rsidRDefault="009E2890" w:rsidP="00953C4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 xml:space="preserve">Maestro de Educación Primaria </w:t>
                      </w:r>
                    </w:p>
                    <w:p w:rsidR="00953C4A" w:rsidRPr="00C860D3" w:rsidRDefault="008334A4" w:rsidP="00953C4A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4B7F83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B7F83"/>
                        </w:rPr>
                        <w:t xml:space="preserve">Escuela Normal Mixta Guillermo Suazo </w:t>
                      </w:r>
                      <w:r w:rsidR="004F283C">
                        <w:rPr>
                          <w:rFonts w:ascii="Century Gothic" w:hAnsi="Century Gothic"/>
                          <w:i/>
                          <w:color w:val="4B7F83"/>
                        </w:rPr>
                        <w:t>Córdova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749D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93FF181" wp14:editId="75209EDA">
                <wp:simplePos x="0" y="0"/>
                <wp:positionH relativeFrom="margin">
                  <wp:posOffset>-231140</wp:posOffset>
                </wp:positionH>
                <wp:positionV relativeFrom="paragraph">
                  <wp:posOffset>2579370</wp:posOffset>
                </wp:positionV>
                <wp:extent cx="6138545" cy="311150"/>
                <wp:effectExtent l="0" t="0" r="0" b="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854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49D" w:rsidRPr="00953C4A" w:rsidRDefault="006B58BC" w:rsidP="009B749D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 xml:space="preserve">Edad:   </w:t>
                            </w:r>
                            <w:r w:rsidR="00402420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2</w:t>
                            </w:r>
                            <w:r w:rsidR="003356D9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D5FC0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Teléfono/celular</w:t>
                            </w:r>
                            <w:r w:rsidR="00402420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9B749D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2890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3204-3619</w:t>
                            </w:r>
                            <w:r w:rsidR="00402420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B749D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E-mail:</w:t>
                            </w:r>
                            <w:r w:rsidR="00402420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2890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odaylv</w:t>
                            </w:r>
                            <w:r w:rsidR="00402420"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F181" id="_x0000_s1041" type="#_x0000_t202" style="position:absolute;margin-left:-18.2pt;margin-top:203.1pt;width:483.35pt;height:24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" filled="f" stroked="f">
                <v:textbox>
                  <w:txbxContent>
                    <w:p w:rsidR="009B749D" w:rsidRPr="00953C4A" w:rsidRDefault="006B58BC" w:rsidP="009B749D">
                      <w:pPr>
                        <w:spacing w:after="0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 xml:space="preserve">Edad:   </w:t>
                      </w:r>
                      <w:r w:rsidR="00402420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2</w:t>
                      </w:r>
                      <w:r w:rsidR="003356D9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 xml:space="preserve">     </w:t>
                      </w:r>
                      <w:r w:rsidR="00AD5FC0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Teléfono/celular</w:t>
                      </w:r>
                      <w:r w:rsidR="00402420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 xml:space="preserve">:  </w:t>
                      </w:r>
                      <w:r w:rsidR="009B749D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 xml:space="preserve"> </w:t>
                      </w:r>
                      <w:r w:rsidR="009E2890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3204-3619</w:t>
                      </w:r>
                      <w:r w:rsidR="00402420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 xml:space="preserve">  </w:t>
                      </w:r>
                      <w:r w:rsidR="009B749D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E-mail:</w:t>
                      </w:r>
                      <w:r w:rsidR="00402420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 xml:space="preserve"> </w:t>
                      </w:r>
                      <w:r w:rsidR="009E2890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odaylv</w:t>
                      </w:r>
                      <w:r w:rsidR="00402420"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@gmail.com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4D0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7B0BD9" wp14:editId="2E82915F">
                <wp:simplePos x="0" y="0"/>
                <wp:positionH relativeFrom="column">
                  <wp:posOffset>-199390</wp:posOffset>
                </wp:positionH>
                <wp:positionV relativeFrom="paragraph">
                  <wp:posOffset>2893172</wp:posOffset>
                </wp:positionV>
                <wp:extent cx="6109397" cy="0"/>
                <wp:effectExtent l="0" t="0" r="24765" b="19050"/>
                <wp:wrapNone/>
                <wp:docPr id="197" name="Conector rec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93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CC6C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53C5ED6" id="Conector recto 197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pt,227.8pt" to="465.35pt,2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" strokecolor="#6cc6c9" strokeweight="1.5pt">
                <v:stroke joinstyle="miter"/>
              </v:line>
            </w:pict>
          </mc:Fallback>
        </mc:AlternateContent>
      </w:r>
      <w:r w:rsidR="009F1ED8"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20FC7FF" wp14:editId="12785D5A">
                <wp:simplePos x="0" y="0"/>
                <wp:positionH relativeFrom="column">
                  <wp:posOffset>902335</wp:posOffset>
                </wp:positionH>
                <wp:positionV relativeFrom="paragraph">
                  <wp:posOffset>8045450</wp:posOffset>
                </wp:positionV>
                <wp:extent cx="1125220" cy="150495"/>
                <wp:effectExtent l="19050" t="19050" r="17780" b="20955"/>
                <wp:wrapNone/>
                <wp:docPr id="272" name="Grupo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150495"/>
                          <a:chOff x="0" y="0"/>
                          <a:chExt cx="1125415" cy="150725"/>
                        </a:xfrm>
                      </wpg:grpSpPr>
                      <wps:wsp>
                        <wps:cNvPr id="267" name="Elipse 267"/>
                        <wps:cNvSpPr/>
                        <wps:spPr>
                          <a:xfrm>
                            <a:off x="0" y="0"/>
                            <a:ext cx="150725" cy="150725"/>
                          </a:xfrm>
                          <a:prstGeom prst="ellipse">
                            <a:avLst/>
                          </a:prstGeom>
                          <a:solidFill>
                            <a:srgbClr val="4B7F83"/>
                          </a:solidFill>
                          <a:ln w="28575"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Elipse 268"/>
                        <wps:cNvSpPr/>
                        <wps:spPr>
                          <a:xfrm>
                            <a:off x="241160" y="0"/>
                            <a:ext cx="150725" cy="150725"/>
                          </a:xfrm>
                          <a:prstGeom prst="ellipse">
                            <a:avLst/>
                          </a:prstGeom>
                          <a:solidFill>
                            <a:srgbClr val="4B7F83"/>
                          </a:solidFill>
                          <a:ln w="28575"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Elipse 269"/>
                        <wps:cNvSpPr/>
                        <wps:spPr>
                          <a:xfrm>
                            <a:off x="492369" y="0"/>
                            <a:ext cx="150495" cy="150495"/>
                          </a:xfrm>
                          <a:prstGeom prst="ellipse">
                            <a:avLst/>
                          </a:prstGeom>
                          <a:solidFill>
                            <a:srgbClr val="4B7F83"/>
                          </a:solidFill>
                          <a:ln w="28575"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Elipse 270"/>
                        <wps:cNvSpPr/>
                        <wps:spPr>
                          <a:xfrm>
                            <a:off x="733529" y="0"/>
                            <a:ext cx="150725" cy="150725"/>
                          </a:xfrm>
                          <a:prstGeom prst="ellipse">
                            <a:avLst/>
                          </a:prstGeom>
                          <a:solidFill>
                            <a:srgbClr val="4B7F83"/>
                          </a:solidFill>
                          <a:ln w="28575"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Elipse 271"/>
                        <wps:cNvSpPr/>
                        <wps:spPr>
                          <a:xfrm>
                            <a:off x="974690" y="0"/>
                            <a:ext cx="150725" cy="1507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52699BE" id="Grupo 272" o:spid="_x0000_s1026" style="position:absolute;margin-left:71.05pt;margin-top:633.5pt;width:88.6pt;height:11.85pt;z-index:251714560;mso-width-relative:margin;mso-height-relative:margin" coordsize="11254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">
                <v:oval id="Elipse 267" o:spid="_x0000_s1027" style="position:absolute;width:1507;height: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" fillcolor="#4b7f83" strokecolor="#4b7f83" strokeweight="2.25pt">
                  <v:stroke joinstyle="miter"/>
                </v:oval>
                <v:oval id="Elipse 268" o:spid="_x0000_s1028" style="position:absolute;left:2411;width:1507;height: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" fillcolor="#4b7f83" strokecolor="#4b7f83" strokeweight="2.25pt">
                  <v:stroke joinstyle="miter"/>
                </v:oval>
                <v:oval id="Elipse 269" o:spid="_x0000_s1029" style="position:absolute;left:4923;width:1505;height:1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" fillcolor="#4b7f83" strokecolor="#4b7f83" strokeweight="2.25pt">
                  <v:stroke joinstyle="miter"/>
                </v:oval>
                <v:oval id="Elipse 270" o:spid="_x0000_s1030" style="position:absolute;left:7335;width:1507;height: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" fillcolor="#4b7f83" strokecolor="#4b7f83" strokeweight="2.25pt">
                  <v:stroke joinstyle="miter"/>
                </v:oval>
                <v:oval id="Elipse 271" o:spid="_x0000_s1031" style="position:absolute;left:9746;width:1508;height: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" filled="f" strokecolor="#4b7f83" strokeweight="2.25pt">
                  <v:stroke joinstyle="miter"/>
                </v:oval>
              </v:group>
            </w:pict>
          </mc:Fallback>
        </mc:AlternateContent>
      </w:r>
      <w:r w:rsidR="001468FC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A205C3" wp14:editId="18C3C8EF">
                <wp:simplePos x="0" y="0"/>
                <wp:positionH relativeFrom="column">
                  <wp:posOffset>2869160</wp:posOffset>
                </wp:positionH>
                <wp:positionV relativeFrom="paragraph">
                  <wp:posOffset>5234130</wp:posOffset>
                </wp:positionV>
                <wp:extent cx="4145" cy="4110375"/>
                <wp:effectExtent l="0" t="0" r="34290" b="2349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5" cy="4110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6CC6C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2CADF7E" id="Conector recto 1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9pt,412.15pt" to="226.25pt,7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" strokecolor="#6cc6c9" strokeweight=".5pt">
                <v:stroke joinstyle="miter"/>
              </v:line>
            </w:pict>
          </mc:Fallback>
        </mc:AlternateContent>
      </w:r>
      <w:r w:rsidR="001468FC"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A002A0E" wp14:editId="635A1B86">
                <wp:simplePos x="0" y="0"/>
                <wp:positionH relativeFrom="column">
                  <wp:posOffset>-442127</wp:posOffset>
                </wp:positionH>
                <wp:positionV relativeFrom="paragraph">
                  <wp:posOffset>2260879</wp:posOffset>
                </wp:positionV>
                <wp:extent cx="6581670" cy="281940"/>
                <wp:effectExtent l="0" t="0" r="0" b="381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670" cy="281940"/>
                          <a:chOff x="0" y="0"/>
                          <a:chExt cx="6550319" cy="282102"/>
                        </a:xfrm>
                      </wpg:grpSpPr>
                      <wps:wsp>
                        <wps:cNvPr id="6" name="Rectángulo 6"/>
                        <wps:cNvSpPr/>
                        <wps:spPr>
                          <a:xfrm>
                            <a:off x="237486" y="0"/>
                            <a:ext cx="6070059" cy="282102"/>
                          </a:xfrm>
                          <a:prstGeom prst="rect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riángulo isósceles 7"/>
                        <wps:cNvSpPr/>
                        <wps:spPr>
                          <a:xfrm rot="16200000">
                            <a:off x="-19367" y="20548"/>
                            <a:ext cx="280670" cy="241935"/>
                          </a:xfrm>
                          <a:prstGeom prst="triangle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riángulo isósceles 8"/>
                        <wps:cNvSpPr/>
                        <wps:spPr>
                          <a:xfrm rot="5400000">
                            <a:off x="6288965" y="20548"/>
                            <a:ext cx="280671" cy="242036"/>
                          </a:xfrm>
                          <a:prstGeom prst="triangle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9901141" id="Grupo 9" o:spid="_x0000_s1026" style="position:absolute;margin-left:-34.8pt;margin-top:178pt;width:518.25pt;height:22.2pt;z-index:251651072;mso-width-relative:margin" coordsize="65503,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">
                <v:rect id="Rectángulo 6" o:spid="_x0000_s1027" style="position:absolute;left:2374;width:60701;height:2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" fillcolor="#4b7f83" stroked="f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7" o:spid="_x0000_s1028" type="#_x0000_t5" style="position:absolute;left:-194;top:205;width:2807;height:241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" fillcolor="#4b7f83" stroked="f" strokeweight="1pt"/>
                <v:shape id="Triángulo isósceles 8" o:spid="_x0000_s1029" type="#_x0000_t5" style="position:absolute;left:62889;top:205;width:2807;height:24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" fillcolor="#4b7f83" stroked="f" strokeweight="1pt"/>
              </v:group>
            </w:pict>
          </mc:Fallback>
        </mc:AlternateContent>
      </w:r>
      <w:r w:rsidR="001468FC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2DEC59D" wp14:editId="074FDB06">
                <wp:simplePos x="0" y="0"/>
                <wp:positionH relativeFrom="margin">
                  <wp:posOffset>3411855</wp:posOffset>
                </wp:positionH>
                <wp:positionV relativeFrom="paragraph">
                  <wp:posOffset>4819650</wp:posOffset>
                </wp:positionV>
                <wp:extent cx="2553970" cy="1404620"/>
                <wp:effectExtent l="0" t="0" r="0" b="0"/>
                <wp:wrapSquare wrapText="bothSides"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60E" w:rsidRPr="00EC1BC7" w:rsidRDefault="0033060E" w:rsidP="0033060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EC59D" id="_x0000_s1042" type="#_x0000_t202" style="position:absolute;margin-left:268.65pt;margin-top:379.5pt;width:201.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" filled="f" stroked="f">
                <v:textbox style="mso-fit-shape-to-text:t">
                  <w:txbxContent>
                    <w:p w:rsidR="0033060E" w:rsidRPr="00EC1BC7" w:rsidRDefault="0033060E" w:rsidP="0033060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68FC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92377E" wp14:editId="0D67AD1A">
                <wp:simplePos x="0" y="0"/>
                <wp:positionH relativeFrom="column">
                  <wp:posOffset>3209813</wp:posOffset>
                </wp:positionH>
                <wp:positionV relativeFrom="paragraph">
                  <wp:posOffset>4869180</wp:posOffset>
                </wp:positionV>
                <wp:extent cx="2988945" cy="360680"/>
                <wp:effectExtent l="0" t="0" r="1905" b="127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945" cy="360680"/>
                        </a:xfrm>
                        <a:prstGeom prst="round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655321C6" id="Rectángulo redondeado 22" o:spid="_x0000_s1026" style="position:absolute;margin-left:252.75pt;margin-top:383.4pt;width:235.35pt;height:2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" fillcolor="#dadada" stroked="f" strokeweight="1pt">
                <v:stroke joinstyle="miter"/>
              </v:roundrect>
            </w:pict>
          </mc:Fallback>
        </mc:AlternateContent>
      </w:r>
      <w:r w:rsidR="001468FC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D686721" wp14:editId="09494F08">
                <wp:simplePos x="0" y="0"/>
                <wp:positionH relativeFrom="margin">
                  <wp:posOffset>-288290</wp:posOffset>
                </wp:positionH>
                <wp:positionV relativeFrom="paragraph">
                  <wp:posOffset>4829810</wp:posOffset>
                </wp:positionV>
                <wp:extent cx="2553970" cy="1404620"/>
                <wp:effectExtent l="0" t="0" r="0" b="0"/>
                <wp:wrapSquare wrapText="bothSides"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60E" w:rsidRPr="00EC1BC7" w:rsidRDefault="0033060E" w:rsidP="0033060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FORMACIÓN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686721" id="_x0000_s1043" type="#_x0000_t202" style="position:absolute;margin-left:-22.7pt;margin-top:380.3pt;width:201.1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" filled="f" stroked="f">
                <v:textbox style="mso-fit-shape-to-text:t">
                  <w:txbxContent>
                    <w:p w:rsidR="0033060E" w:rsidRPr="00EC1BC7" w:rsidRDefault="0033060E" w:rsidP="0033060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FORMACIÓN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68FC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69AAEA" wp14:editId="5CCEB802">
                <wp:simplePos x="0" y="0"/>
                <wp:positionH relativeFrom="column">
                  <wp:posOffset>-514764</wp:posOffset>
                </wp:positionH>
                <wp:positionV relativeFrom="paragraph">
                  <wp:posOffset>4871085</wp:posOffset>
                </wp:positionV>
                <wp:extent cx="2988945" cy="360680"/>
                <wp:effectExtent l="0" t="0" r="1905" b="127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945" cy="360680"/>
                        </a:xfrm>
                        <a:prstGeom prst="round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6FC7E4F6" id="Rectángulo redondeado 20" o:spid="_x0000_s1026" style="position:absolute;margin-left:-40.55pt;margin-top:383.55pt;width:235.35pt;height:2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" fillcolor="#dadada" stroked="f" strokeweight="1pt">
                <v:stroke joinstyle="miter"/>
              </v:roundrect>
            </w:pict>
          </mc:Fallback>
        </mc:AlternateContent>
      </w:r>
      <w:r w:rsidR="005943CD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61F3D" wp14:editId="2B9919F7">
                <wp:simplePos x="0" y="0"/>
                <wp:positionH relativeFrom="page">
                  <wp:posOffset>3175</wp:posOffset>
                </wp:positionH>
                <wp:positionV relativeFrom="paragraph">
                  <wp:posOffset>4722495</wp:posOffset>
                </wp:positionV>
                <wp:extent cx="7550785" cy="81915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85" cy="81915"/>
                        </a:xfrm>
                        <a:prstGeom prst="rect">
                          <a:avLst/>
                        </a:prstGeom>
                        <a:solidFill>
                          <a:srgbClr val="6CC6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464CD1A" id="Rectángulo 16" o:spid="_x0000_s1026" style="position:absolute;margin-left:.25pt;margin-top:371.85pt;width:594.55pt;height:6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" fillcolor="#6cc6c9" stroked="f" strokeweight="1pt">
                <w10:wrap anchorx="page"/>
              </v:rect>
            </w:pict>
          </mc:Fallback>
        </mc:AlternateContent>
      </w:r>
      <w:r w:rsidR="00E046C6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B85D20E" wp14:editId="47D82057">
                <wp:simplePos x="0" y="0"/>
                <wp:positionH relativeFrom="margin">
                  <wp:posOffset>1005840</wp:posOffset>
                </wp:positionH>
                <wp:positionV relativeFrom="paragraph">
                  <wp:posOffset>2260600</wp:posOffset>
                </wp:positionV>
                <wp:extent cx="3749675" cy="1404620"/>
                <wp:effectExtent l="0" t="0" r="0" b="254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6C6" w:rsidRPr="00402420" w:rsidRDefault="005D099B" w:rsidP="00E046C6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Barrió</w:t>
                            </w:r>
                            <w:r w:rsidR="009E2890">
                              <w:rPr>
                                <w:rFonts w:ascii="Century Gothic" w:hAnsi="Century Gothic"/>
                                <w:i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 xml:space="preserve"> Porvenir, Cane, La Paz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5D20E" id="_x0000_s1044" type="#_x0000_t202" style="position:absolute;margin-left:79.2pt;margin-top:178pt;width:295.2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" filled="f" stroked="f">
                <v:textbox style="mso-fit-shape-to-text:t">
                  <w:txbxContent>
                    <w:p w:rsidR="00E046C6" w:rsidRPr="00402420" w:rsidRDefault="005D099B" w:rsidP="00E046C6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FFFFFF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FFFFFF"/>
                          <w:sz w:val="24"/>
                          <w:szCs w:val="24"/>
                          <w:lang w:val="es-ES"/>
                        </w:rPr>
                        <w:t>Barrió</w:t>
                      </w:r>
                      <w:r w:rsidR="009E2890">
                        <w:rPr>
                          <w:rFonts w:ascii="Century Gothic" w:hAnsi="Century Gothic"/>
                          <w:i/>
                          <w:color w:val="FFFFFF"/>
                          <w:sz w:val="24"/>
                          <w:szCs w:val="24"/>
                          <w:lang w:val="es-ES"/>
                        </w:rPr>
                        <w:t xml:space="preserve"> Porvenir, Cane, La Paz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6F5F">
        <w:rPr>
          <w:noProof/>
          <w:lang w:val="es-HN" w:eastAsia="es-HN"/>
        </w:rPr>
        <w:drawing>
          <wp:anchor distT="0" distB="0" distL="114300" distR="114300" simplePos="0" relativeHeight="251642880" behindDoc="1" locked="0" layoutInCell="1" allowOverlap="1" wp14:anchorId="495D831B" wp14:editId="237B8EB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334" cy="242218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_2_resume_semana3_mexico_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34" cy="242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516" w:rsidRPr="004B4516" w:rsidRDefault="004B4516" w:rsidP="004B4516"/>
    <w:p w:rsidR="004B4516" w:rsidRPr="004B4516" w:rsidRDefault="004B4516" w:rsidP="004B4516"/>
    <w:p w:rsidR="004B4516" w:rsidRPr="004B4516" w:rsidRDefault="004B4516" w:rsidP="004B4516"/>
    <w:p w:rsidR="004B4516" w:rsidRPr="004B4516" w:rsidRDefault="004B4516" w:rsidP="004B4516"/>
    <w:p w:rsidR="004B4516" w:rsidRDefault="00057C8E" w:rsidP="004B4516">
      <w:r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06651EC" wp14:editId="0061BA15">
                <wp:simplePos x="0" y="0"/>
                <wp:positionH relativeFrom="margin">
                  <wp:posOffset>1145993</wp:posOffset>
                </wp:positionH>
                <wp:positionV relativeFrom="paragraph">
                  <wp:posOffset>86360</wp:posOffset>
                </wp:positionV>
                <wp:extent cx="334010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BF1" w:rsidRDefault="00057C8E" w:rsidP="00057C8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68686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86868"/>
                                <w:sz w:val="40"/>
                                <w:szCs w:val="40"/>
                              </w:rPr>
                              <w:t>Odayl Emanuel Izaguirre</w:t>
                            </w:r>
                          </w:p>
                          <w:p w:rsidR="00983BF1" w:rsidRPr="00983BF1" w:rsidRDefault="00402420" w:rsidP="00983BF1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68686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686868"/>
                                <w:sz w:val="30"/>
                                <w:szCs w:val="30"/>
                              </w:rPr>
                              <w:t>Ingeniería Agroindustrial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651EC" id="_x0000_s1045" type="#_x0000_t202" style="position:absolute;margin-left:90.25pt;margin-top:6.8pt;width:263pt;height:110.6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" stroked="f">
                <v:textbox style="mso-fit-shape-to-text:t">
                  <w:txbxContent>
                    <w:p w:rsidR="00983BF1" w:rsidRDefault="00057C8E" w:rsidP="00057C8E">
                      <w:pPr>
                        <w:spacing w:after="0"/>
                        <w:rPr>
                          <w:rFonts w:ascii="Century Gothic" w:hAnsi="Century Gothic"/>
                          <w:b/>
                          <w:color w:val="686868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86868"/>
                          <w:sz w:val="40"/>
                          <w:szCs w:val="40"/>
                        </w:rPr>
                        <w:t>Odayl Emanuel Izaguirre</w:t>
                      </w:r>
                    </w:p>
                    <w:p w:rsidR="00983BF1" w:rsidRPr="00983BF1" w:rsidRDefault="00402420" w:rsidP="00983BF1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686868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686868"/>
                          <w:sz w:val="30"/>
                          <w:szCs w:val="30"/>
                        </w:rPr>
                        <w:t>Ingeniería Agroindustrial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738" w:rsidRPr="008D7738" w:rsidRDefault="004D17D1" w:rsidP="008D7738"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0B806D9" wp14:editId="5EEB9968">
                <wp:simplePos x="0" y="0"/>
                <wp:positionH relativeFrom="column">
                  <wp:posOffset>905510</wp:posOffset>
                </wp:positionH>
                <wp:positionV relativeFrom="paragraph">
                  <wp:posOffset>6671945</wp:posOffset>
                </wp:positionV>
                <wp:extent cx="1125220" cy="150495"/>
                <wp:effectExtent l="19050" t="19050" r="17780" b="20955"/>
                <wp:wrapNone/>
                <wp:docPr id="279" name="Grupo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150495"/>
                          <a:chOff x="0" y="0"/>
                          <a:chExt cx="1125415" cy="150725"/>
                        </a:xfrm>
                      </wpg:grpSpPr>
                      <wps:wsp>
                        <wps:cNvPr id="280" name="Elipse 280"/>
                        <wps:cNvSpPr/>
                        <wps:spPr>
                          <a:xfrm>
                            <a:off x="0" y="0"/>
                            <a:ext cx="150725" cy="150725"/>
                          </a:xfrm>
                          <a:prstGeom prst="ellipse">
                            <a:avLst/>
                          </a:prstGeom>
                          <a:solidFill>
                            <a:srgbClr val="4B7F83"/>
                          </a:solidFill>
                          <a:ln w="28575"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Elipse 282"/>
                        <wps:cNvSpPr/>
                        <wps:spPr>
                          <a:xfrm>
                            <a:off x="241160" y="0"/>
                            <a:ext cx="150725" cy="150725"/>
                          </a:xfrm>
                          <a:prstGeom prst="ellipse">
                            <a:avLst/>
                          </a:prstGeom>
                          <a:solidFill>
                            <a:srgbClr val="4B7F83"/>
                          </a:solidFill>
                          <a:ln w="28575"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Elipse 283"/>
                        <wps:cNvSpPr/>
                        <wps:spPr>
                          <a:xfrm>
                            <a:off x="492369" y="0"/>
                            <a:ext cx="150495" cy="150495"/>
                          </a:xfrm>
                          <a:prstGeom prst="ellipse">
                            <a:avLst/>
                          </a:prstGeom>
                          <a:solidFill>
                            <a:srgbClr val="4B7F83"/>
                          </a:solidFill>
                          <a:ln w="28575"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Elipse 284"/>
                        <wps:cNvSpPr/>
                        <wps:spPr>
                          <a:xfrm>
                            <a:off x="733529" y="0"/>
                            <a:ext cx="150725" cy="150725"/>
                          </a:xfrm>
                          <a:prstGeom prst="ellipse">
                            <a:avLst/>
                          </a:prstGeom>
                          <a:solidFill>
                            <a:srgbClr val="4B7F83"/>
                          </a:solidFill>
                          <a:ln w="28575"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Elipse 285"/>
                        <wps:cNvSpPr/>
                        <wps:spPr>
                          <a:xfrm>
                            <a:off x="974690" y="0"/>
                            <a:ext cx="150725" cy="1507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4B7F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DD0C93E" id="Grupo 279" o:spid="_x0000_s1026" style="position:absolute;margin-left:71.3pt;margin-top:525.35pt;width:88.6pt;height:11.85pt;z-index:251718656" coordsize="11254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">
                <v:oval id="Elipse 280" o:spid="_x0000_s1027" style="position:absolute;width:1507;height: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" fillcolor="#4b7f83" strokecolor="#4b7f83" strokeweight="2.25pt">
                  <v:stroke joinstyle="miter"/>
                </v:oval>
                <v:oval id="Elipse 282" o:spid="_x0000_s1028" style="position:absolute;left:2411;width:1507;height: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" fillcolor="#4b7f83" strokecolor="#4b7f83" strokeweight="2.25pt">
                  <v:stroke joinstyle="miter"/>
                </v:oval>
                <v:oval id="Elipse 283" o:spid="_x0000_s1029" style="position:absolute;left:4923;width:1505;height:1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" fillcolor="#4b7f83" strokecolor="#4b7f83" strokeweight="2.25pt">
                  <v:stroke joinstyle="miter"/>
                </v:oval>
                <v:oval id="Elipse 284" o:spid="_x0000_s1030" style="position:absolute;left:7335;width:1507;height: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" fillcolor="#4b7f83" strokecolor="#4b7f83" strokeweight="2.25pt">
                  <v:stroke joinstyle="miter"/>
                </v:oval>
                <v:oval id="Elipse 285" o:spid="_x0000_s1031" style="position:absolute;left:9746;width:1508;height: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" filled="f" strokecolor="#4b7f83" strokeweight="2.25pt">
                  <v:stroke joinstyle="miter"/>
                </v:oval>
              </v:group>
            </w:pict>
          </mc:Fallback>
        </mc:AlternateContent>
      </w:r>
      <w:r w:rsidR="008D7738">
        <w:br w:type="page"/>
      </w:r>
    </w:p>
    <w:p w:rsidR="005D099B" w:rsidRDefault="00486D21" w:rsidP="007F7433">
      <w:pPr>
        <w:rPr>
          <w:rFonts w:ascii="Century Gothic" w:hAnsi="Century Gothic"/>
          <w:color w:val="000000" w:themeColor="text1"/>
        </w:rPr>
      </w:pPr>
      <w:r w:rsidRPr="00953C4A">
        <w:rPr>
          <w:noProof/>
          <w:lang w:val="es-HN" w:eastAsia="es-HN"/>
        </w:rPr>
        <w:lastRenderedPageBreak/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B4C2187" wp14:editId="32AF29C9">
                <wp:simplePos x="0" y="0"/>
                <wp:positionH relativeFrom="margin">
                  <wp:posOffset>-285750</wp:posOffset>
                </wp:positionH>
                <wp:positionV relativeFrom="paragraph">
                  <wp:posOffset>742950</wp:posOffset>
                </wp:positionV>
                <wp:extent cx="6276975" cy="1685925"/>
                <wp:effectExtent l="0" t="0" r="0" b="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58F" w:rsidRDefault="009F558F" w:rsidP="009F558F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Alcaldía Municipal de Cane</w:t>
                            </w:r>
                          </w:p>
                          <w:p w:rsidR="009F558F" w:rsidRDefault="009F558F" w:rsidP="009F558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60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>Tomar medidas específicas de control de la contaminación ambiental según las condiciones naturales, sociales y económicas imperantes.</w:t>
                            </w:r>
                          </w:p>
                          <w:p w:rsidR="009F558F" w:rsidRDefault="009F558F" w:rsidP="009F558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60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>Coordinar trabajos con las comunidades que forman parte de la municipalidad para salvaguardar las zonas verdes.</w:t>
                            </w:r>
                          </w:p>
                          <w:p w:rsidR="009F558F" w:rsidRDefault="009F558F" w:rsidP="009F558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60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 xml:space="preserve">Dar información sobre los requisitos para </w:t>
                            </w:r>
                            <w:r w:rsidR="00486D21"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>los permisos legales y tramitar licencias ambientales.</w:t>
                            </w:r>
                          </w:p>
                          <w:p w:rsidR="00486D21" w:rsidRPr="009F558F" w:rsidRDefault="00486D21" w:rsidP="009F558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60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  <w:t>Programas y políticas nacionales, regionales y sectoriales en relación con el medio ambiente y los recursos naturales renovables.</w:t>
                            </w:r>
                          </w:p>
                          <w:p w:rsidR="009F558F" w:rsidRPr="00953C4A" w:rsidRDefault="009F558F" w:rsidP="009F558F">
                            <w:pPr>
                              <w:spacing w:after="60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C2187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-22.5pt;margin-top:58.5pt;width:494.25pt;height:132.7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" filled="f" stroked="f">
                <v:textbox>
                  <w:txbxContent>
                    <w:p w:rsidR="009F558F" w:rsidRDefault="009F558F" w:rsidP="009F558F">
                      <w:pPr>
                        <w:spacing w:after="60"/>
                        <w:jc w:val="center"/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Alcaldía Municipal de Cane</w:t>
                      </w:r>
                    </w:p>
                    <w:p w:rsidR="009F558F" w:rsidRDefault="009F558F" w:rsidP="009F558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60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>Tomar medidas específicas de control de la contaminación ambiental según las condiciones naturales, sociales y económicas imperantes.</w:t>
                      </w:r>
                    </w:p>
                    <w:p w:rsidR="009F558F" w:rsidRDefault="009F558F" w:rsidP="009F558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60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>Coordinar trabajos con las comunidades que forman parte de la municipalidad para salvaguardar las zonas verdes.</w:t>
                      </w:r>
                    </w:p>
                    <w:p w:rsidR="009F558F" w:rsidRDefault="009F558F" w:rsidP="009F558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60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 xml:space="preserve">Dar información sobre los requisitos para </w:t>
                      </w:r>
                      <w:r w:rsidR="00486D21"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>los permisos legales y tramitar licencias ambientales.</w:t>
                      </w:r>
                    </w:p>
                    <w:p w:rsidR="00486D21" w:rsidRPr="009F558F" w:rsidRDefault="00486D21" w:rsidP="009F558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60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  <w:t>Programas y políticas nacionales, regionales y sectoriales en relación con el medio ambiente y los recursos naturales renovables.</w:t>
                      </w:r>
                    </w:p>
                    <w:p w:rsidR="009F558F" w:rsidRPr="00953C4A" w:rsidRDefault="009F558F" w:rsidP="009F558F">
                      <w:pPr>
                        <w:spacing w:after="60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558F">
        <w:rPr>
          <w:noProof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AB57666" wp14:editId="3E8BD4C3">
                <wp:simplePos x="0" y="0"/>
                <wp:positionH relativeFrom="margin">
                  <wp:posOffset>1333500</wp:posOffset>
                </wp:positionH>
                <wp:positionV relativeFrom="paragraph">
                  <wp:posOffset>407670</wp:posOffset>
                </wp:positionV>
                <wp:extent cx="2880995" cy="1404620"/>
                <wp:effectExtent l="0" t="0" r="0" b="254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40462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9B" w:rsidRPr="00953C4A" w:rsidRDefault="009F558F" w:rsidP="005D099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>Septiembre</w:t>
                            </w:r>
                            <w:r w:rsidR="005D099B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2021 </w:t>
                            </w:r>
                            <w:r w:rsidR="005D099B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</w:rPr>
                              <w:t>Enero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B57666" id="_x0000_s1050" type="#_x0000_t202" style="position:absolute;margin-left:105pt;margin-top:32.1pt;width:226.85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" fillcolor="teal" stroked="f">
                <v:textbox style="mso-fit-shape-to-text:t">
                  <w:txbxContent>
                    <w:p w:rsidR="005D099B" w:rsidRPr="00953C4A" w:rsidRDefault="009F558F" w:rsidP="005D099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>Septiembre</w:t>
                      </w:r>
                      <w:r w:rsidR="005D099B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 xml:space="preserve">2021 </w:t>
                      </w:r>
                      <w:r w:rsidR="005D099B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</w:rPr>
                        <w:t>Enero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D099B" w:rsidRDefault="007F7433" w:rsidP="005D099B">
      <w:pPr>
        <w:pStyle w:val="Prrafodelista"/>
        <w:rPr>
          <w:rFonts w:ascii="Century Gothic" w:hAnsi="Century Gothic"/>
          <w:color w:val="000000" w:themeColor="text1"/>
        </w:rPr>
      </w:pPr>
      <w:r w:rsidRPr="00F0172A">
        <w:rPr>
          <w:rFonts w:ascii="Tahoma" w:hAnsi="Tahoma"/>
          <w:b/>
          <w:bCs/>
          <w:noProof/>
          <w:color w:val="000000" w:themeColor="text1"/>
          <w:sz w:val="28"/>
          <w:szCs w:val="28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3039110</wp:posOffset>
                </wp:positionV>
                <wp:extent cx="6621145" cy="1404620"/>
                <wp:effectExtent l="0" t="0" r="27305" b="20955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2A" w:rsidRDefault="00F0172A" w:rsidP="00F0172A">
                            <w:pPr>
                              <w:pStyle w:val="Prrafodelista"/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F0172A" w:rsidRPr="005D099B" w:rsidRDefault="00F0172A" w:rsidP="00F0172A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D099B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Cristiano evangélico.</w:t>
                            </w:r>
                          </w:p>
                          <w:p w:rsidR="00F0172A" w:rsidRPr="008D7738" w:rsidRDefault="00F0172A" w:rsidP="00F0172A">
                            <w:pPr>
                              <w:pStyle w:val="Prrafodelista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F0172A" w:rsidRPr="008D7738" w:rsidRDefault="00F0172A" w:rsidP="00F0172A">
                            <w:pPr>
                              <w:pStyle w:val="Prrafodelista"/>
                              <w:spacing w:after="0" w:line="240" w:lineRule="auto"/>
                              <w:ind w:left="360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8D7738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Responsable.  </w:t>
                            </w:r>
                          </w:p>
                          <w:p w:rsidR="00F0172A" w:rsidRPr="008D7738" w:rsidRDefault="00F0172A" w:rsidP="00F0172A">
                            <w:pPr>
                              <w:pStyle w:val="Prrafodelista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F0172A" w:rsidRPr="005D099B" w:rsidRDefault="00F0172A" w:rsidP="00F0172A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D099B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Respetuoso. </w:t>
                            </w:r>
                          </w:p>
                          <w:p w:rsidR="00F0172A" w:rsidRPr="008D7738" w:rsidRDefault="00F0172A" w:rsidP="00F0172A">
                            <w:pPr>
                              <w:pStyle w:val="Prrafodelista"/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F0172A" w:rsidRDefault="00F0172A" w:rsidP="00F0172A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D099B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Armonía familiar.</w:t>
                            </w:r>
                          </w:p>
                          <w:p w:rsidR="00F0172A" w:rsidRDefault="00F0172A" w:rsidP="00F0172A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F0172A" w:rsidRDefault="00F0172A" w:rsidP="00F0172A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De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porte y Ejercicio.</w:t>
                            </w:r>
                          </w:p>
                          <w:p w:rsidR="00F0172A" w:rsidRDefault="00F0172A" w:rsidP="00F0172A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F0172A" w:rsidRDefault="00F0172A" w:rsidP="00F0172A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Tocar Instrumentos. Guitarra, Bajo y Teclado</w:t>
                            </w:r>
                          </w:p>
                          <w:p w:rsidR="00F0172A" w:rsidRDefault="00F0172A" w:rsidP="00F0172A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F0172A" w:rsidRPr="005D099B" w:rsidRDefault="00F0172A" w:rsidP="00F0172A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Ajedrez</w:t>
                            </w:r>
                          </w:p>
                          <w:p w:rsidR="00F0172A" w:rsidRDefault="00F0172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0;margin-top:239.3pt;width:521.35pt;height:110.6pt;z-index:2518282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" strokecolor="white [3212]">
                <v:textbox style="mso-fit-shape-to-text:t">
                  <w:txbxContent>
                    <w:p w:rsidR="00F0172A" w:rsidRDefault="00F0172A" w:rsidP="00F0172A">
                      <w:pPr>
                        <w:pStyle w:val="Prrafodelista"/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F0172A" w:rsidRPr="005D099B" w:rsidRDefault="00F0172A" w:rsidP="00F0172A">
                      <w:pPr>
                        <w:spacing w:after="0" w:line="240" w:lineRule="auto"/>
                        <w:ind w:left="360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5D099B">
                        <w:rPr>
                          <w:rFonts w:ascii="Century Gothic" w:hAnsi="Century Gothic"/>
                          <w:color w:val="000000" w:themeColor="text1"/>
                        </w:rPr>
                        <w:t>Cristiano evangélico.</w:t>
                      </w:r>
                    </w:p>
                    <w:p w:rsidR="00F0172A" w:rsidRPr="008D7738" w:rsidRDefault="00F0172A" w:rsidP="00F0172A">
                      <w:pPr>
                        <w:pStyle w:val="Prrafodelista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F0172A" w:rsidRPr="008D7738" w:rsidRDefault="00F0172A" w:rsidP="00F0172A">
                      <w:pPr>
                        <w:pStyle w:val="Prrafodelista"/>
                        <w:spacing w:after="0" w:line="240" w:lineRule="auto"/>
                        <w:ind w:left="360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8D7738">
                        <w:rPr>
                          <w:rFonts w:ascii="Century Gothic" w:hAnsi="Century Gothic"/>
                          <w:color w:val="000000" w:themeColor="text1"/>
                        </w:rPr>
                        <w:t xml:space="preserve">Responsable.  </w:t>
                      </w:r>
                    </w:p>
                    <w:p w:rsidR="00F0172A" w:rsidRPr="008D7738" w:rsidRDefault="00F0172A" w:rsidP="00F0172A">
                      <w:pPr>
                        <w:pStyle w:val="Prrafodelista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F0172A" w:rsidRPr="005D099B" w:rsidRDefault="00F0172A" w:rsidP="00F0172A">
                      <w:pPr>
                        <w:spacing w:after="0" w:line="240" w:lineRule="auto"/>
                        <w:ind w:left="360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5D099B">
                        <w:rPr>
                          <w:rFonts w:ascii="Century Gothic" w:hAnsi="Century Gothic"/>
                          <w:color w:val="000000" w:themeColor="text1"/>
                        </w:rPr>
                        <w:t xml:space="preserve">Respetuoso. </w:t>
                      </w:r>
                    </w:p>
                    <w:p w:rsidR="00F0172A" w:rsidRPr="008D7738" w:rsidRDefault="00F0172A" w:rsidP="00F0172A">
                      <w:pPr>
                        <w:pStyle w:val="Prrafodelista"/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F0172A" w:rsidRDefault="00F0172A" w:rsidP="00F0172A">
                      <w:pPr>
                        <w:spacing w:after="0" w:line="240" w:lineRule="auto"/>
                        <w:ind w:left="360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5D099B">
                        <w:rPr>
                          <w:rFonts w:ascii="Century Gothic" w:hAnsi="Century Gothic"/>
                          <w:color w:val="000000" w:themeColor="text1"/>
                        </w:rPr>
                        <w:t>Armonía familiar.</w:t>
                      </w:r>
                    </w:p>
                    <w:p w:rsidR="00F0172A" w:rsidRDefault="00F0172A" w:rsidP="00F0172A">
                      <w:pPr>
                        <w:spacing w:after="0" w:line="240" w:lineRule="auto"/>
                        <w:ind w:left="360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F0172A" w:rsidRDefault="00F0172A" w:rsidP="00F0172A">
                      <w:pPr>
                        <w:spacing w:after="0" w:line="240" w:lineRule="auto"/>
                        <w:ind w:left="360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De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porte y Ejercicio.</w:t>
                      </w:r>
                    </w:p>
                    <w:p w:rsidR="00F0172A" w:rsidRDefault="00F0172A" w:rsidP="00F0172A">
                      <w:pPr>
                        <w:spacing w:after="0" w:line="240" w:lineRule="auto"/>
                        <w:ind w:left="360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F0172A" w:rsidRDefault="00F0172A" w:rsidP="00F0172A">
                      <w:pPr>
                        <w:spacing w:after="0" w:line="240" w:lineRule="auto"/>
                        <w:ind w:left="360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Tocar Instrumentos. Guitarra, Bajo y Teclado</w:t>
                      </w:r>
                    </w:p>
                    <w:p w:rsidR="00F0172A" w:rsidRDefault="00F0172A" w:rsidP="00F0172A">
                      <w:pPr>
                        <w:spacing w:after="0" w:line="240" w:lineRule="auto"/>
                        <w:ind w:left="360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F0172A" w:rsidRPr="005D099B" w:rsidRDefault="00F0172A" w:rsidP="00F0172A">
                      <w:pPr>
                        <w:spacing w:after="0" w:line="240" w:lineRule="auto"/>
                        <w:ind w:left="360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Ajedrez</w:t>
                      </w:r>
                    </w:p>
                    <w:p w:rsidR="00F0172A" w:rsidRDefault="00F0172A"/>
                  </w:txbxContent>
                </v:textbox>
                <w10:wrap type="square" anchorx="margin"/>
              </v:shape>
            </w:pict>
          </mc:Fallback>
        </mc:AlternateContent>
      </w:r>
      <w:r w:rsidRPr="00F0172A">
        <w:rPr>
          <w:rFonts w:ascii="Tahoma" w:hAnsi="Tahoma"/>
          <w:b/>
          <w:bCs/>
          <w:noProof/>
          <w:color w:val="000000" w:themeColor="text1"/>
          <w:sz w:val="28"/>
          <w:szCs w:val="28"/>
          <w:lang w:val="es-HN" w:eastAsia="es-HN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2538095</wp:posOffset>
            </wp:positionV>
            <wp:extent cx="4682490" cy="362585"/>
            <wp:effectExtent l="0" t="0" r="381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690F" w:rsidRDefault="00405CC9">
      <w:pPr>
        <w:rPr>
          <w:rFonts w:ascii="Century Gothic" w:hAnsi="Century Gothic"/>
          <w:color w:val="000000" w:themeColor="text1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54.9pt;height:718.75pt;z-index:251810816;mso-position-horizontal:center;mso-position-horizontal-relative:margin;mso-position-vertical:center;mso-position-vertical-relative:margin">
            <v:imagedata r:id="rId14" o:title="20200102_133226_0001" cropbottom="18885f" cropright="9729f"/>
            <w10:wrap type="square" anchorx="margin" anchory="margin"/>
          </v:shape>
        </w:pict>
      </w:r>
      <w:r w:rsidR="0092690F">
        <w:rPr>
          <w:rFonts w:ascii="Century Gothic" w:hAnsi="Century Gothic"/>
          <w:color w:val="000000" w:themeColor="text1"/>
        </w:rPr>
        <w:br w:type="page"/>
      </w:r>
    </w:p>
    <w:p w:rsidR="001A3043" w:rsidRDefault="00405CC9" w:rsidP="00A50B0C">
      <w:pPr>
        <w:spacing w:after="0" w:line="240" w:lineRule="auto"/>
        <w:rPr>
          <w:rFonts w:ascii="Century Gothic" w:hAnsi="Century Gothic"/>
          <w:color w:val="000000" w:themeColor="text1"/>
        </w:rPr>
      </w:pPr>
      <w:r>
        <w:rPr>
          <w:noProof/>
        </w:rPr>
        <w:lastRenderedPageBreak/>
        <w:pict>
          <v:shape id="_x0000_s1027" type="#_x0000_t75" style="position:absolute;margin-left:0;margin-top:0;width:537.5pt;height:760.95pt;z-index:251812864;mso-position-horizontal:center;mso-position-horizontal-relative:margin;mso-position-vertical:center;mso-position-vertical-relative:margin">
            <v:imagedata r:id="rId15" o:title="20200102_133226_0004" cropbottom="11095f" cropright="8843f"/>
            <w10:wrap type="square" anchorx="margin" anchory="margin"/>
          </v:shape>
        </w:pict>
      </w:r>
      <w:r w:rsidR="001A3043">
        <w:rPr>
          <w:rFonts w:ascii="Century Gothic" w:hAnsi="Century Gothic"/>
          <w:color w:val="000000" w:themeColor="text1"/>
        </w:rPr>
        <w:t xml:space="preserve"> </w:t>
      </w:r>
    </w:p>
    <w:p w:rsidR="00A50B0C" w:rsidRPr="00A50B0C" w:rsidRDefault="00405CC9" w:rsidP="009161C0">
      <w:pPr>
        <w:rPr>
          <w:rFonts w:ascii="Century Gothic" w:hAnsi="Century Gothic"/>
          <w:color w:val="000000" w:themeColor="text1"/>
        </w:rPr>
      </w:pPr>
      <w:r>
        <w:rPr>
          <w:noProof/>
        </w:rPr>
        <w:lastRenderedPageBreak/>
        <w:pict>
          <v:shape id="_x0000_s1030" type="#_x0000_t75" style="position:absolute;margin-left:-.15pt;margin-top:0;width:471.15pt;height:604.5pt;z-index:251819008;mso-position-horizontal-relative:margin;mso-position-vertical:center;mso-position-vertical-relative:margin;mso-width-relative:page;mso-height-relative:page">
            <v:imagedata r:id="rId16" o:title="20200102_133226_0003" croptop="2596f" cropbottom="22433f" cropleft="3053f" cropright="15266f"/>
            <w10:wrap type="square" anchorx="margin" anchory="margin"/>
          </v:shape>
        </w:pict>
      </w:r>
    </w:p>
    <w:sectPr w:rsidR="00A50B0C" w:rsidRPr="00A50B0C" w:rsidSect="00F0172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CC9" w:rsidRDefault="00405CC9" w:rsidP="00383DEB">
      <w:pPr>
        <w:spacing w:after="0" w:line="240" w:lineRule="auto"/>
      </w:pPr>
      <w:r>
        <w:separator/>
      </w:r>
    </w:p>
  </w:endnote>
  <w:endnote w:type="continuationSeparator" w:id="0">
    <w:p w:rsidR="00405CC9" w:rsidRDefault="00405CC9" w:rsidP="00383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Bahnschrift Light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CC9" w:rsidRDefault="00405CC9" w:rsidP="00383DEB">
      <w:pPr>
        <w:spacing w:after="0" w:line="240" w:lineRule="auto"/>
      </w:pPr>
      <w:r>
        <w:separator/>
      </w:r>
    </w:p>
  </w:footnote>
  <w:footnote w:type="continuationSeparator" w:id="0">
    <w:p w:rsidR="00405CC9" w:rsidRDefault="00405CC9" w:rsidP="00383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94EED"/>
    <w:multiLevelType w:val="hybridMultilevel"/>
    <w:tmpl w:val="3CBA14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680A89"/>
    <w:multiLevelType w:val="hybridMultilevel"/>
    <w:tmpl w:val="D0A603B6"/>
    <w:lvl w:ilvl="0" w:tplc="4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F6397"/>
    <w:multiLevelType w:val="hybridMultilevel"/>
    <w:tmpl w:val="ED5C9D00"/>
    <w:lvl w:ilvl="0" w:tplc="4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2149F"/>
    <w:multiLevelType w:val="hybridMultilevel"/>
    <w:tmpl w:val="2E68B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pt-BR" w:vendorID="64" w:dllVersion="131078" w:nlCheck="1" w:checkStyle="0"/>
  <w:activeWritingStyle w:appName="MSWord" w:lang="es-419" w:vendorID="64" w:dllVersion="131078" w:nlCheck="1" w:checkStyle="0"/>
  <w:activeWritingStyle w:appName="MSWord" w:lang="es-ES" w:vendorID="64" w:dllVersion="131078" w:nlCheck="1" w:checkStyle="0"/>
  <w:activeWritingStyle w:appName="MSWord" w:lang="es-HN" w:vendorID="64" w:dllVersion="131078" w:nlCheck="1" w:checkStyle="1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420"/>
    <w:rsid w:val="00040830"/>
    <w:rsid w:val="00055014"/>
    <w:rsid w:val="00057C8E"/>
    <w:rsid w:val="000A27E6"/>
    <w:rsid w:val="000A4A25"/>
    <w:rsid w:val="000F7161"/>
    <w:rsid w:val="00130717"/>
    <w:rsid w:val="001468FC"/>
    <w:rsid w:val="001A3043"/>
    <w:rsid w:val="001C2BD8"/>
    <w:rsid w:val="001D6E35"/>
    <w:rsid w:val="001E642F"/>
    <w:rsid w:val="002306FD"/>
    <w:rsid w:val="002C0726"/>
    <w:rsid w:val="002D06C4"/>
    <w:rsid w:val="002D61A9"/>
    <w:rsid w:val="002D7B00"/>
    <w:rsid w:val="002E5203"/>
    <w:rsid w:val="00326274"/>
    <w:rsid w:val="0033060E"/>
    <w:rsid w:val="0033354E"/>
    <w:rsid w:val="003356D9"/>
    <w:rsid w:val="00340404"/>
    <w:rsid w:val="00352B99"/>
    <w:rsid w:val="00361992"/>
    <w:rsid w:val="00383DEB"/>
    <w:rsid w:val="00385645"/>
    <w:rsid w:val="00395C8E"/>
    <w:rsid w:val="003C0589"/>
    <w:rsid w:val="00402420"/>
    <w:rsid w:val="00405CC9"/>
    <w:rsid w:val="00486D21"/>
    <w:rsid w:val="00486F5F"/>
    <w:rsid w:val="004B4516"/>
    <w:rsid w:val="004C2BB9"/>
    <w:rsid w:val="004D17D1"/>
    <w:rsid w:val="004F283C"/>
    <w:rsid w:val="0053555B"/>
    <w:rsid w:val="005410E7"/>
    <w:rsid w:val="005943CD"/>
    <w:rsid w:val="005D099B"/>
    <w:rsid w:val="005E7695"/>
    <w:rsid w:val="006134D8"/>
    <w:rsid w:val="00653052"/>
    <w:rsid w:val="00656CBC"/>
    <w:rsid w:val="006612FE"/>
    <w:rsid w:val="006B009B"/>
    <w:rsid w:val="006B58BC"/>
    <w:rsid w:val="006E1601"/>
    <w:rsid w:val="007234DC"/>
    <w:rsid w:val="007258C3"/>
    <w:rsid w:val="007510A0"/>
    <w:rsid w:val="00757E5C"/>
    <w:rsid w:val="007F7433"/>
    <w:rsid w:val="00805EF4"/>
    <w:rsid w:val="008334A4"/>
    <w:rsid w:val="00880C25"/>
    <w:rsid w:val="008A4E01"/>
    <w:rsid w:val="008A7B2E"/>
    <w:rsid w:val="008C2156"/>
    <w:rsid w:val="008D7738"/>
    <w:rsid w:val="008E50B4"/>
    <w:rsid w:val="008F3BFD"/>
    <w:rsid w:val="009161C0"/>
    <w:rsid w:val="0092273D"/>
    <w:rsid w:val="0092690F"/>
    <w:rsid w:val="00953C4A"/>
    <w:rsid w:val="00983BF1"/>
    <w:rsid w:val="009B749D"/>
    <w:rsid w:val="009B77E9"/>
    <w:rsid w:val="009C6492"/>
    <w:rsid w:val="009E1058"/>
    <w:rsid w:val="009E2890"/>
    <w:rsid w:val="009F1ED8"/>
    <w:rsid w:val="009F558F"/>
    <w:rsid w:val="00A27777"/>
    <w:rsid w:val="00A31B31"/>
    <w:rsid w:val="00A50B0C"/>
    <w:rsid w:val="00A633E8"/>
    <w:rsid w:val="00AD5FC0"/>
    <w:rsid w:val="00AD6C0E"/>
    <w:rsid w:val="00AF0C61"/>
    <w:rsid w:val="00AF4773"/>
    <w:rsid w:val="00BB0535"/>
    <w:rsid w:val="00BF2ADA"/>
    <w:rsid w:val="00BF717D"/>
    <w:rsid w:val="00C00DFF"/>
    <w:rsid w:val="00C20181"/>
    <w:rsid w:val="00C404D0"/>
    <w:rsid w:val="00C40E0B"/>
    <w:rsid w:val="00C860D3"/>
    <w:rsid w:val="00D11FB3"/>
    <w:rsid w:val="00D81BC2"/>
    <w:rsid w:val="00DA162D"/>
    <w:rsid w:val="00E01D2F"/>
    <w:rsid w:val="00E046C6"/>
    <w:rsid w:val="00E226AF"/>
    <w:rsid w:val="00E74975"/>
    <w:rsid w:val="00EC1A6E"/>
    <w:rsid w:val="00EC1BC7"/>
    <w:rsid w:val="00F0172A"/>
    <w:rsid w:val="00F03A02"/>
    <w:rsid w:val="00F3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5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3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3DEB"/>
  </w:style>
  <w:style w:type="paragraph" w:styleId="Piedepgina">
    <w:name w:val="footer"/>
    <w:basedOn w:val="Normal"/>
    <w:link w:val="PiedepginaCar"/>
    <w:uiPriority w:val="99"/>
    <w:unhideWhenUsed/>
    <w:rsid w:val="00383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3DEB"/>
  </w:style>
  <w:style w:type="paragraph" w:styleId="Prrafodelista">
    <w:name w:val="List Paragraph"/>
    <w:basedOn w:val="Normal"/>
    <w:uiPriority w:val="34"/>
    <w:qFormat/>
    <w:rsid w:val="00395C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7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1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trillo\AppData\Roaming\Microsoft\Plantillas\Curr&#237;culum%20con%20fotograf&#237;a%20(dise&#241;o%20en%20verde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0e8ec9-c0d5-46bf-ada4-d85cb00858d0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33B31DA58764B9C95249EE3674570" ma:contentTypeVersion="3" ma:contentTypeDescription="Create a new document." ma:contentTypeScope="" ma:versionID="95dc898934bc55d44f916a4c37f6ed9f">
  <xsd:schema xmlns:xsd="http://www.w3.org/2001/XMLSchema" xmlns:xs="http://www.w3.org/2001/XMLSchema" xmlns:p="http://schemas.microsoft.com/office/2006/metadata/properties" xmlns:ns2="f40e8ec9-c0d5-46bf-ada4-d85cb00858d0" xmlns:ns3="904e2ea1-c14c-483b-89ef-f6b2df6ba23c" targetNamespace="http://schemas.microsoft.com/office/2006/metadata/properties" ma:root="true" ma:fieldsID="b2e5cbfe1fc3ad2df5ba46ab37a879c3" ns2:_="" ns3:_="">
    <xsd:import namespace="f40e8ec9-c0d5-46bf-ada4-d85cb00858d0"/>
    <xsd:import namespace="904e2ea1-c14c-483b-89ef-f6b2df6ba23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e8ec9-c0d5-46bf-ada4-d85cb00858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e2ea1-c14c-483b-89ef-f6b2df6ba23c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9E5F2-28AF-47E3-A2B0-DE01576642DF}">
  <ds:schemaRefs>
    <ds:schemaRef ds:uri="http://schemas.microsoft.com/office/2006/metadata/properties"/>
    <ds:schemaRef ds:uri="http://schemas.microsoft.com/office/infopath/2007/PartnerControls"/>
    <ds:schemaRef ds:uri="f40e8ec9-c0d5-46bf-ada4-d85cb00858d0"/>
  </ds:schemaRefs>
</ds:datastoreItem>
</file>

<file path=customXml/itemProps2.xml><?xml version="1.0" encoding="utf-8"?>
<ds:datastoreItem xmlns:ds="http://schemas.openxmlformats.org/officeDocument/2006/customXml" ds:itemID="{13F68621-0C86-4588-A01A-E6BD3A3926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e8ec9-c0d5-46bf-ada4-d85cb00858d0"/>
    <ds:schemaRef ds:uri="904e2ea1-c14c-483b-89ef-f6b2df6ba2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FCDB0F-5D40-4C39-86F9-2745CE3F0A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33CBC6-1779-476B-BA49-08CA29F84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con fotografía (diseño en verde)</Template>
  <TotalTime>0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2019-06-19T19:51:00Z</dcterms:created>
  <dcterms:modified xsi:type="dcterms:W3CDTF">2022-02-04T20:01:00Z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0x0101000A033B31DA58764B9C95249EE3674570</vt:lpwstr>
  </property>
</Properties>
</file>